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3828"/>
        <w:gridCol w:w="6962"/>
      </w:tblGrid>
      <w:tr w:rsidR="00FA19D6" w14:paraId="277FD9E0" w14:textId="77777777" w:rsidTr="00DE5862">
        <w:trPr>
          <w:trHeight w:hRule="exact" w:val="90"/>
        </w:trPr>
        <w:tc>
          <w:tcPr>
            <w:tcW w:w="1774" w:type="pct"/>
            <w:tcBorders>
              <w:left w:val="single" w:sz="4" w:space="0" w:color="88C589" w:themeColor="accent1" w:themeTint="99"/>
              <w:bottom w:val="single" w:sz="18" w:space="0" w:color="FFFFFF" w:themeColor="background1"/>
            </w:tcBorders>
            <w:shd w:val="clear" w:color="auto" w:fill="88C589" w:themeFill="accent1" w:themeFillTint="99"/>
          </w:tcPr>
          <w:p w14:paraId="5DD6A72F" w14:textId="7D3CE1C3" w:rsidR="00FA19D6" w:rsidRDefault="00E22DC0">
            <w:pPr>
              <w:pStyle w:val="NoSpacing"/>
            </w:pPr>
            <w:r>
              <w:t>.</w:t>
            </w:r>
            <w:r w:rsidR="00C64281">
              <w:t>.</w:t>
            </w: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8C589" w:themeColor="accent1" w:themeTint="99"/>
            </w:tcBorders>
            <w:shd w:val="clear" w:color="auto" w:fill="88C589" w:themeFill="accent1" w:themeFillTint="99"/>
          </w:tcPr>
          <w:p w14:paraId="0ED8A007" w14:textId="77777777" w:rsidR="00FA19D6" w:rsidRDefault="00FA19D6">
            <w:pPr>
              <w:pStyle w:val="NoSpacing"/>
            </w:pPr>
          </w:p>
        </w:tc>
      </w:tr>
      <w:tr w:rsidR="00FA19D6" w14:paraId="545DD325" w14:textId="77777777" w:rsidTr="00622A44">
        <w:trPr>
          <w:trHeight w:hRule="exact" w:val="1503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7EBD7" w:themeColor="accent1" w:themeTint="33"/>
              <w:bottom w:val="single" w:sz="18" w:space="0" w:color="FFFFFF" w:themeColor="background1"/>
            </w:tcBorders>
            <w:shd w:val="clear" w:color="auto" w:fill="D7EBD7" w:themeFill="accent1" w:themeFillTint="33"/>
          </w:tcPr>
          <w:p w14:paraId="6ED63C17" w14:textId="77777777" w:rsidR="00FA19D6" w:rsidRDefault="00B831EB">
            <w:pPr>
              <w:pStyle w:val="NoSpacing"/>
            </w:pPr>
            <w:bookmarkStart w:id="0" w:name="_MonthandYear"/>
            <w:bookmarkEnd w:id="0"/>
            <w:r>
              <w:rPr>
                <w:noProof/>
              </w:rPr>
              <w:drawing>
                <wp:inline distT="0" distB="0" distL="0" distR="0" wp14:anchorId="53B24B01" wp14:editId="70A6A70F">
                  <wp:extent cx="704850" cy="906978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tle girls posing togeth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38" cy="91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7EBD7" w:themeColor="accent1" w:themeTint="33"/>
            </w:tcBorders>
            <w:shd w:val="clear" w:color="auto" w:fill="D7EBD7" w:themeFill="accent1" w:themeFillTint="33"/>
            <w:vAlign w:val="bottom"/>
          </w:tcPr>
          <w:p w14:paraId="2BCC36C4" w14:textId="27FD6474" w:rsidR="00FA19D6" w:rsidRDefault="005D7EFC">
            <w:pPr>
              <w:pStyle w:val="Year"/>
            </w:pPr>
            <w:r>
              <w:rPr>
                <w:rStyle w:val="Month"/>
              </w:rPr>
              <w:t>November</w:t>
            </w:r>
            <w:r w:rsidR="00B831EB">
              <w:t xml:space="preserve"> </w:t>
            </w:r>
            <w:r w:rsidR="00764164" w:rsidRPr="002E51F1">
              <w:rPr>
                <w:rStyle w:val="Month"/>
                <w:sz w:val="72"/>
                <w:szCs w:val="16"/>
              </w:rPr>
              <w:t>2023</w:t>
            </w:r>
          </w:p>
        </w:tc>
      </w:tr>
      <w:tr w:rsidR="00FA19D6" w14:paraId="6293BC45" w14:textId="77777777" w:rsidTr="00DE5862">
        <w:trPr>
          <w:trHeight w:hRule="exact" w:val="153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2E7A1965" w14:textId="77777777" w:rsidR="00FA19D6" w:rsidRDefault="00FA19D6">
            <w:pPr>
              <w:pStyle w:val="NoSpacing"/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1D2D0133" w14:textId="77777777" w:rsidR="00FA19D6" w:rsidRDefault="00FA19D6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570"/>
        <w:gridCol w:w="821"/>
        <w:gridCol w:w="1743"/>
        <w:gridCol w:w="1530"/>
        <w:gridCol w:w="1360"/>
        <w:gridCol w:w="1798"/>
        <w:gridCol w:w="1968"/>
      </w:tblGrid>
      <w:tr w:rsidR="00FF0D6B" w14:paraId="55348471" w14:textId="77777777" w:rsidTr="00F42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28" w:type="pct"/>
          </w:tcPr>
          <w:p w14:paraId="58AA8C7D" w14:textId="77777777" w:rsidR="00FA19D6" w:rsidRDefault="00B831EB">
            <w:pPr>
              <w:pStyle w:val="Days"/>
            </w:pPr>
            <w:bookmarkStart w:id="1" w:name="_Calendar"/>
            <w:bookmarkEnd w:id="1"/>
            <w:r>
              <w:t>Sun.</w:t>
            </w:r>
          </w:p>
        </w:tc>
        <w:tc>
          <w:tcPr>
            <w:tcW w:w="380" w:type="pct"/>
          </w:tcPr>
          <w:p w14:paraId="21DC870E" w14:textId="77777777" w:rsidR="00FA19D6" w:rsidRDefault="00B831EB">
            <w:pPr>
              <w:pStyle w:val="Days"/>
            </w:pPr>
            <w:r>
              <w:t>Mon.</w:t>
            </w:r>
          </w:p>
        </w:tc>
        <w:tc>
          <w:tcPr>
            <w:tcW w:w="808" w:type="pct"/>
          </w:tcPr>
          <w:p w14:paraId="2435F04A" w14:textId="77777777" w:rsidR="00FA19D6" w:rsidRDefault="00B831EB">
            <w:pPr>
              <w:pStyle w:val="Days"/>
            </w:pPr>
            <w:r>
              <w:t>Tue.</w:t>
            </w:r>
          </w:p>
        </w:tc>
        <w:tc>
          <w:tcPr>
            <w:tcW w:w="709" w:type="pct"/>
          </w:tcPr>
          <w:p w14:paraId="4450164F" w14:textId="77777777" w:rsidR="00FA19D6" w:rsidRDefault="00B831EB">
            <w:pPr>
              <w:pStyle w:val="Days"/>
            </w:pPr>
            <w:r>
              <w:t>Wed.</w:t>
            </w:r>
          </w:p>
        </w:tc>
        <w:tc>
          <w:tcPr>
            <w:tcW w:w="630" w:type="pct"/>
          </w:tcPr>
          <w:p w14:paraId="4F749CDB" w14:textId="77777777" w:rsidR="00FA19D6" w:rsidRDefault="00B831EB">
            <w:pPr>
              <w:pStyle w:val="Days"/>
            </w:pPr>
            <w:r>
              <w:t>Thu.</w:t>
            </w:r>
          </w:p>
        </w:tc>
        <w:tc>
          <w:tcPr>
            <w:tcW w:w="833" w:type="pct"/>
          </w:tcPr>
          <w:p w14:paraId="47B25453" w14:textId="77777777" w:rsidR="00FA19D6" w:rsidRDefault="00B831EB">
            <w:pPr>
              <w:pStyle w:val="Days"/>
            </w:pPr>
            <w:r>
              <w:t>Fri.</w:t>
            </w:r>
          </w:p>
        </w:tc>
        <w:tc>
          <w:tcPr>
            <w:tcW w:w="912" w:type="pct"/>
          </w:tcPr>
          <w:p w14:paraId="1F59DB08" w14:textId="77777777" w:rsidR="00FA19D6" w:rsidRDefault="00B831EB">
            <w:pPr>
              <w:pStyle w:val="Days"/>
            </w:pPr>
            <w:r>
              <w:t>Sat.</w:t>
            </w:r>
          </w:p>
        </w:tc>
      </w:tr>
      <w:tr w:rsidR="00FF0D6B" w14:paraId="1515B46C" w14:textId="77777777" w:rsidTr="00F42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28" w:type="pct"/>
          </w:tcPr>
          <w:p w14:paraId="5AC9C847" w14:textId="0F0D4571" w:rsidR="00FA19D6" w:rsidRDefault="004644BC">
            <w:pPr>
              <w:pStyle w:val="Dates"/>
              <w:spacing w:after="40"/>
            </w:pPr>
            <w:r>
              <w:t>October 29</w:t>
            </w:r>
          </w:p>
        </w:tc>
        <w:tc>
          <w:tcPr>
            <w:tcW w:w="380" w:type="pct"/>
          </w:tcPr>
          <w:p w14:paraId="0A1534D9" w14:textId="47DCF160" w:rsidR="00FA19D6" w:rsidRPr="00963FE9" w:rsidRDefault="00FA19D6">
            <w:pPr>
              <w:pStyle w:val="Dates"/>
              <w:spacing w:after="40"/>
              <w:rPr>
                <w:sz w:val="20"/>
                <w:szCs w:val="20"/>
              </w:rPr>
            </w:pPr>
          </w:p>
        </w:tc>
        <w:tc>
          <w:tcPr>
            <w:tcW w:w="808" w:type="pct"/>
          </w:tcPr>
          <w:p w14:paraId="6A990F45" w14:textId="1C10444C" w:rsidR="00FA19D6" w:rsidRDefault="004644BC">
            <w:pPr>
              <w:pStyle w:val="Dates"/>
              <w:spacing w:after="40"/>
            </w:pPr>
            <w:r>
              <w:t>10-31</w:t>
            </w:r>
          </w:p>
        </w:tc>
        <w:tc>
          <w:tcPr>
            <w:tcW w:w="709" w:type="pct"/>
          </w:tcPr>
          <w:p w14:paraId="0CEBAAE1" w14:textId="03B93909" w:rsidR="00FA19D6" w:rsidRDefault="00D83A2A">
            <w:pPr>
              <w:pStyle w:val="Dates"/>
              <w:spacing w:after="40"/>
            </w:pPr>
            <w:r>
              <w:t>1</w:t>
            </w:r>
          </w:p>
        </w:tc>
        <w:tc>
          <w:tcPr>
            <w:tcW w:w="630" w:type="pct"/>
          </w:tcPr>
          <w:p w14:paraId="480720ED" w14:textId="38A56184" w:rsidR="00FA19D6" w:rsidRDefault="00D83A2A">
            <w:pPr>
              <w:pStyle w:val="Dates"/>
              <w:spacing w:after="40"/>
            </w:pPr>
            <w:r>
              <w:t>2</w:t>
            </w:r>
          </w:p>
        </w:tc>
        <w:tc>
          <w:tcPr>
            <w:tcW w:w="833" w:type="pct"/>
          </w:tcPr>
          <w:p w14:paraId="5486FDDC" w14:textId="3CE97FDF" w:rsidR="00FA19D6" w:rsidRDefault="00D83A2A">
            <w:pPr>
              <w:pStyle w:val="Dates"/>
              <w:spacing w:after="40"/>
            </w:pPr>
            <w:r>
              <w:t>3</w:t>
            </w:r>
          </w:p>
        </w:tc>
        <w:tc>
          <w:tcPr>
            <w:tcW w:w="912" w:type="pct"/>
          </w:tcPr>
          <w:p w14:paraId="59C5D1FD" w14:textId="4DFE40F5" w:rsidR="00FA19D6" w:rsidRDefault="00D83A2A">
            <w:pPr>
              <w:pStyle w:val="Dates"/>
              <w:spacing w:after="40"/>
            </w:pPr>
            <w:r>
              <w:t>4</w:t>
            </w:r>
          </w:p>
        </w:tc>
      </w:tr>
      <w:tr w:rsidR="00FF0D6B" w14:paraId="533D9839" w14:textId="77777777" w:rsidTr="00F427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935"/>
        </w:trPr>
        <w:tc>
          <w:tcPr>
            <w:tcW w:w="728" w:type="pct"/>
          </w:tcPr>
          <w:p w14:paraId="0BF2D426" w14:textId="7D29C397" w:rsidR="00FA19D6" w:rsidRDefault="00FA19D6">
            <w:pPr>
              <w:spacing w:before="40" w:after="40"/>
            </w:pPr>
          </w:p>
          <w:p w14:paraId="5B80624B" w14:textId="18FAA93B" w:rsidR="0091747A" w:rsidRDefault="0091747A" w:rsidP="0091747A">
            <w:pPr>
              <w:spacing w:before="40" w:after="40"/>
            </w:pPr>
            <w:r>
              <w:t>8:</w:t>
            </w:r>
            <w:r w:rsidR="00C059A6">
              <w:t>30</w:t>
            </w:r>
            <w:r w:rsidR="007E76AC">
              <w:t>am</w:t>
            </w:r>
            <w:r>
              <w:t xml:space="preserve"> St Roch</w:t>
            </w:r>
          </w:p>
          <w:p w14:paraId="6834E241" w14:textId="77777777" w:rsidR="00A2732F" w:rsidRDefault="0091747A">
            <w:pPr>
              <w:spacing w:before="40" w:after="40"/>
            </w:pPr>
            <w:r>
              <w:t>10:</w:t>
            </w:r>
            <w:r w:rsidR="00C059A6">
              <w:t>3</w:t>
            </w:r>
            <w:r>
              <w:t>0</w:t>
            </w:r>
            <w:r w:rsidR="00C059A6">
              <w:t xml:space="preserve"> am</w:t>
            </w:r>
            <w:r>
              <w:t xml:space="preserve"> St Francis</w:t>
            </w:r>
          </w:p>
          <w:p w14:paraId="4293F669" w14:textId="77777777" w:rsidR="007E76AC" w:rsidRDefault="003B3919">
            <w:pPr>
              <w:spacing w:before="40" w:after="40"/>
            </w:pPr>
            <w:r>
              <w:t>Mass offered for</w:t>
            </w:r>
          </w:p>
          <w:p w14:paraId="60D4DBAD" w14:textId="77777777" w:rsidR="003B3919" w:rsidRDefault="003B3919">
            <w:pPr>
              <w:spacing w:before="40" w:after="40"/>
            </w:pPr>
            <w:r>
              <w:t xml:space="preserve">Christopher </w:t>
            </w:r>
          </w:p>
          <w:p w14:paraId="7CB76115" w14:textId="019CCCDA" w:rsidR="003B3919" w:rsidRDefault="003B3919">
            <w:pPr>
              <w:spacing w:before="40" w:after="40"/>
            </w:pPr>
            <w:proofErr w:type="spellStart"/>
            <w:r>
              <w:t>Discenna</w:t>
            </w:r>
            <w:proofErr w:type="spellEnd"/>
          </w:p>
        </w:tc>
        <w:tc>
          <w:tcPr>
            <w:tcW w:w="380" w:type="pct"/>
          </w:tcPr>
          <w:p w14:paraId="22145845" w14:textId="77777777" w:rsidR="00FA19D6" w:rsidRDefault="00FA19D6">
            <w:pPr>
              <w:spacing w:before="40" w:after="40"/>
            </w:pPr>
          </w:p>
        </w:tc>
        <w:tc>
          <w:tcPr>
            <w:tcW w:w="808" w:type="pct"/>
          </w:tcPr>
          <w:p w14:paraId="562FB277" w14:textId="77777777" w:rsidR="00410947" w:rsidRDefault="005D7EFC" w:rsidP="000B1AE8">
            <w:pPr>
              <w:spacing w:before="40" w:after="40"/>
            </w:pPr>
            <w:r>
              <w:t>Eucharistic Adoration</w:t>
            </w:r>
          </w:p>
          <w:p w14:paraId="018B0971" w14:textId="1C5CB73B" w:rsidR="005D7EFC" w:rsidRDefault="005D7EFC" w:rsidP="000B1AE8">
            <w:pPr>
              <w:spacing w:before="40" w:after="40"/>
            </w:pPr>
            <w:r>
              <w:t>6:00</w:t>
            </w:r>
            <w:r w:rsidR="001D7258">
              <w:t xml:space="preserve"> pm @</w:t>
            </w:r>
            <w:r>
              <w:t xml:space="preserve"> St Roch</w:t>
            </w:r>
          </w:p>
        </w:tc>
        <w:tc>
          <w:tcPr>
            <w:tcW w:w="709" w:type="pct"/>
          </w:tcPr>
          <w:p w14:paraId="2D3563A3" w14:textId="77777777" w:rsidR="0091747A" w:rsidRDefault="0091747A" w:rsidP="0091747A">
            <w:pPr>
              <w:spacing w:before="40" w:after="40"/>
            </w:pPr>
            <w:r>
              <w:t>8:45 Bible Study</w:t>
            </w:r>
          </w:p>
          <w:p w14:paraId="4610772A" w14:textId="22B839F1" w:rsidR="0091747A" w:rsidRPr="009F3716" w:rsidRDefault="0091747A" w:rsidP="0091747A">
            <w:pPr>
              <w:spacing w:before="40" w:after="40"/>
            </w:pPr>
            <w:r>
              <w:t xml:space="preserve"> </w:t>
            </w:r>
            <w:r w:rsidR="005C43BA" w:rsidRPr="009F3716">
              <w:rPr>
                <w:b/>
                <w:bCs/>
                <w:i/>
                <w:iCs/>
              </w:rPr>
              <w:t>All Saints Day</w:t>
            </w:r>
          </w:p>
          <w:p w14:paraId="4B12A159" w14:textId="287CDA8A" w:rsidR="005C43BA" w:rsidRDefault="005C43BA" w:rsidP="0091747A">
            <w:pPr>
              <w:spacing w:before="40" w:after="40"/>
            </w:pPr>
            <w:r>
              <w:t>Holy Day of obligation</w:t>
            </w:r>
          </w:p>
          <w:p w14:paraId="0CE4DCD3" w14:textId="738430AD" w:rsidR="005C43BA" w:rsidRDefault="009F3716" w:rsidP="0091747A">
            <w:pPr>
              <w:spacing w:before="40" w:after="40"/>
            </w:pPr>
            <w:r>
              <w:t>10:00 am</w:t>
            </w:r>
            <w:r w:rsidR="003B3919">
              <w:t xml:space="preserve"> @</w:t>
            </w:r>
            <w:r w:rsidR="00520A68">
              <w:t xml:space="preserve"> St Francis</w:t>
            </w:r>
          </w:p>
          <w:p w14:paraId="6797F45D" w14:textId="5A5844EF" w:rsidR="009F3716" w:rsidRDefault="009F3716" w:rsidP="0091747A">
            <w:pPr>
              <w:spacing w:before="40" w:after="40"/>
            </w:pPr>
            <w:r>
              <w:t>6:00 pm</w:t>
            </w:r>
            <w:r w:rsidR="003B3919">
              <w:t xml:space="preserve"> @</w:t>
            </w:r>
            <w:r>
              <w:t xml:space="preserve"> St Roch</w:t>
            </w:r>
          </w:p>
          <w:p w14:paraId="067B2CDE" w14:textId="77777777" w:rsidR="009F3716" w:rsidRDefault="009F3716" w:rsidP="0091747A">
            <w:pPr>
              <w:spacing w:before="40" w:after="40"/>
            </w:pPr>
          </w:p>
          <w:p w14:paraId="4DF5D445" w14:textId="4664ADEA" w:rsidR="00CD3305" w:rsidRDefault="00CD3305" w:rsidP="00D23293">
            <w:pPr>
              <w:spacing w:before="40" w:after="40"/>
            </w:pPr>
          </w:p>
        </w:tc>
        <w:tc>
          <w:tcPr>
            <w:tcW w:w="630" w:type="pct"/>
          </w:tcPr>
          <w:p w14:paraId="1F148A31" w14:textId="77777777" w:rsidR="0098323A" w:rsidRDefault="00302381" w:rsidP="009169B2">
            <w:pPr>
              <w:rPr>
                <w:b/>
                <w:bCs/>
                <w:i/>
                <w:iCs/>
              </w:rPr>
            </w:pPr>
            <w:r w:rsidRPr="00302381">
              <w:rPr>
                <w:b/>
                <w:bCs/>
                <w:i/>
                <w:iCs/>
              </w:rPr>
              <w:t>All Souls Day Mass</w:t>
            </w:r>
          </w:p>
          <w:p w14:paraId="527B6392" w14:textId="700210F8" w:rsidR="00302381" w:rsidRDefault="0004712D" w:rsidP="009169B2">
            <w:r>
              <w:t xml:space="preserve">10:00 </w:t>
            </w:r>
            <w:r w:rsidR="0028183F">
              <w:t xml:space="preserve">am </w:t>
            </w:r>
            <w:r>
              <w:t>@ St Felix Cemetery</w:t>
            </w:r>
          </w:p>
          <w:p w14:paraId="65534E91" w14:textId="77777777" w:rsidR="00F0759B" w:rsidRDefault="00F0759B" w:rsidP="009169B2"/>
          <w:p w14:paraId="393B4740" w14:textId="6CB9023B" w:rsidR="0004712D" w:rsidRDefault="006A0C52" w:rsidP="009169B2">
            <w:r>
              <w:t>6:00</w:t>
            </w:r>
            <w:r w:rsidR="001D7258">
              <w:t xml:space="preserve"> pm @     </w:t>
            </w:r>
            <w:r>
              <w:t xml:space="preserve"> St Roch</w:t>
            </w:r>
          </w:p>
          <w:p w14:paraId="6ADD38F3" w14:textId="1C30B9D9" w:rsidR="0004712D" w:rsidRPr="0004712D" w:rsidRDefault="0004712D" w:rsidP="009169B2"/>
        </w:tc>
        <w:tc>
          <w:tcPr>
            <w:tcW w:w="833" w:type="pct"/>
          </w:tcPr>
          <w:p w14:paraId="16E1D424" w14:textId="69526AC4" w:rsidR="00B732E0" w:rsidRDefault="00B732E0" w:rsidP="00B732E0">
            <w:pPr>
              <w:rPr>
                <w:b/>
                <w:bCs/>
                <w:iCs/>
              </w:rPr>
            </w:pPr>
            <w:r w:rsidRPr="00122855">
              <w:rPr>
                <w:b/>
                <w:bCs/>
                <w:iCs/>
              </w:rPr>
              <w:t xml:space="preserve">First </w:t>
            </w:r>
            <w:r>
              <w:rPr>
                <w:b/>
                <w:bCs/>
                <w:iCs/>
              </w:rPr>
              <w:t>Friday</w:t>
            </w:r>
            <w:r w:rsidRPr="00122855">
              <w:rPr>
                <w:b/>
                <w:bCs/>
                <w:iCs/>
              </w:rPr>
              <w:t xml:space="preserve"> </w:t>
            </w:r>
          </w:p>
          <w:p w14:paraId="43DEBE6F" w14:textId="2ED9D871" w:rsidR="00977E93" w:rsidRDefault="00B732E0" w:rsidP="00451313">
            <w:r w:rsidRPr="00CE6C65">
              <w:rPr>
                <w:iCs/>
              </w:rPr>
              <w:t>9:30</w:t>
            </w:r>
            <w:r w:rsidR="00E14933">
              <w:rPr>
                <w:iCs/>
              </w:rPr>
              <w:t xml:space="preserve"> am</w:t>
            </w:r>
            <w:r w:rsidRPr="00CE6C65">
              <w:rPr>
                <w:iCs/>
              </w:rPr>
              <w:t xml:space="preserve"> </w:t>
            </w:r>
            <w:r w:rsidR="004F7B76" w:rsidRPr="00CE6C65">
              <w:rPr>
                <w:iCs/>
              </w:rPr>
              <w:t>Adoration, Confession</w:t>
            </w:r>
            <w:r w:rsidRPr="00CE6C65">
              <w:rPr>
                <w:iCs/>
              </w:rPr>
              <w:t xml:space="preserve"> &amp; Mass @ St. </w:t>
            </w:r>
            <w:r>
              <w:rPr>
                <w:iCs/>
              </w:rPr>
              <w:t>Roch</w:t>
            </w:r>
          </w:p>
        </w:tc>
        <w:tc>
          <w:tcPr>
            <w:tcW w:w="912" w:type="pct"/>
          </w:tcPr>
          <w:p w14:paraId="7C316160" w14:textId="77777777" w:rsidR="007A1FC2" w:rsidRDefault="007E6DA5" w:rsidP="007A1FC2">
            <w:pPr>
              <w:rPr>
                <w:b/>
                <w:bCs/>
                <w:iCs/>
              </w:rPr>
            </w:pPr>
            <w:r w:rsidRPr="00122855">
              <w:rPr>
                <w:b/>
                <w:bCs/>
                <w:iCs/>
              </w:rPr>
              <w:t xml:space="preserve">First Saturday </w:t>
            </w:r>
          </w:p>
          <w:p w14:paraId="5DE636C2" w14:textId="1F9FD0BC" w:rsidR="002F0C28" w:rsidRDefault="00D802D6" w:rsidP="007A1FC2">
            <w:pPr>
              <w:rPr>
                <w:iCs/>
              </w:rPr>
            </w:pPr>
            <w:r w:rsidRPr="00CE6C65">
              <w:rPr>
                <w:iCs/>
              </w:rPr>
              <w:t>9:30</w:t>
            </w:r>
            <w:r w:rsidR="00CE6C65" w:rsidRPr="00CE6C65">
              <w:rPr>
                <w:iCs/>
              </w:rPr>
              <w:t xml:space="preserve"> </w:t>
            </w:r>
            <w:r w:rsidR="001D7258">
              <w:rPr>
                <w:iCs/>
              </w:rPr>
              <w:t xml:space="preserve">am </w:t>
            </w:r>
            <w:r w:rsidR="004F7B76" w:rsidRPr="00CE6C65">
              <w:rPr>
                <w:iCs/>
              </w:rPr>
              <w:t>Adoration, Confession</w:t>
            </w:r>
            <w:r w:rsidR="00870BFA" w:rsidRPr="00CE6C65">
              <w:rPr>
                <w:iCs/>
              </w:rPr>
              <w:t xml:space="preserve"> </w:t>
            </w:r>
            <w:r w:rsidR="00EF6B38" w:rsidRPr="00CE6C65">
              <w:rPr>
                <w:iCs/>
              </w:rPr>
              <w:t>&amp; Mass @</w:t>
            </w:r>
            <w:r w:rsidR="00870BFA" w:rsidRPr="00CE6C65">
              <w:rPr>
                <w:iCs/>
              </w:rPr>
              <w:t xml:space="preserve"> St. Francis</w:t>
            </w:r>
          </w:p>
          <w:p w14:paraId="3890431B" w14:textId="77777777" w:rsidR="000F5370" w:rsidRDefault="000F5370" w:rsidP="007A1FC2">
            <w:pPr>
              <w:rPr>
                <w:iCs/>
              </w:rPr>
            </w:pPr>
          </w:p>
          <w:p w14:paraId="58FA09E0" w14:textId="211E9CAA" w:rsidR="00362AAB" w:rsidRDefault="00CE6C65" w:rsidP="007A1FC2">
            <w:pPr>
              <w:rPr>
                <w:iCs/>
              </w:rPr>
            </w:pPr>
            <w:r>
              <w:rPr>
                <w:iCs/>
              </w:rPr>
              <w:t xml:space="preserve">5:00 Mass </w:t>
            </w:r>
            <w:r w:rsidR="00F74080">
              <w:rPr>
                <w:iCs/>
              </w:rPr>
              <w:t>@</w:t>
            </w:r>
          </w:p>
          <w:p w14:paraId="533C816A" w14:textId="4BFB636C" w:rsidR="000F5370" w:rsidRPr="00CE6C65" w:rsidRDefault="000F5370" w:rsidP="007A1FC2">
            <w:pPr>
              <w:rPr>
                <w:iCs/>
              </w:rPr>
            </w:pPr>
            <w:r>
              <w:rPr>
                <w:iCs/>
              </w:rPr>
              <w:t>St Roch</w:t>
            </w:r>
          </w:p>
        </w:tc>
      </w:tr>
      <w:tr w:rsidR="00FF0D6B" w14:paraId="020FFCA7" w14:textId="77777777" w:rsidTr="00F42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tcW w:w="728" w:type="pct"/>
          </w:tcPr>
          <w:p w14:paraId="7D059EF1" w14:textId="7D3E53A3" w:rsidR="00FA19D6" w:rsidRPr="009416FE" w:rsidRDefault="006A0C52" w:rsidP="00802219">
            <w:pPr>
              <w:pStyle w:val="Dates"/>
              <w:spacing w:after="40"/>
              <w:rPr>
                <w:sz w:val="18"/>
              </w:rPr>
            </w:pPr>
            <w:r>
              <w:rPr>
                <w:noProof/>
              </w:rPr>
              <w:t>5</w:t>
            </w:r>
          </w:p>
        </w:tc>
        <w:tc>
          <w:tcPr>
            <w:tcW w:w="380" w:type="pct"/>
          </w:tcPr>
          <w:p w14:paraId="5BAF7464" w14:textId="4BF1606E" w:rsidR="00FA19D6" w:rsidRDefault="006A0C52">
            <w:pPr>
              <w:pStyle w:val="Dates"/>
              <w:spacing w:after="40"/>
            </w:pPr>
            <w:r>
              <w:t>6</w:t>
            </w:r>
          </w:p>
        </w:tc>
        <w:tc>
          <w:tcPr>
            <w:tcW w:w="808" w:type="pct"/>
          </w:tcPr>
          <w:p w14:paraId="75110F72" w14:textId="41F5C0BE" w:rsidR="00FA19D6" w:rsidRDefault="006A0C52">
            <w:pPr>
              <w:pStyle w:val="Dates"/>
              <w:spacing w:after="40"/>
            </w:pPr>
            <w:r>
              <w:t>7</w:t>
            </w:r>
          </w:p>
        </w:tc>
        <w:tc>
          <w:tcPr>
            <w:tcW w:w="709" w:type="pct"/>
          </w:tcPr>
          <w:p w14:paraId="2A8A7091" w14:textId="13A61EBF" w:rsidR="00FA19D6" w:rsidRDefault="006A0C52" w:rsidP="00DE5E29">
            <w:pPr>
              <w:pStyle w:val="Dates"/>
              <w:spacing w:after="40"/>
            </w:pPr>
            <w:r>
              <w:t>8</w:t>
            </w:r>
          </w:p>
        </w:tc>
        <w:tc>
          <w:tcPr>
            <w:tcW w:w="630" w:type="pct"/>
          </w:tcPr>
          <w:p w14:paraId="1C0D30BC" w14:textId="0EB9AA6B" w:rsidR="00FA19D6" w:rsidRDefault="006A0C52">
            <w:pPr>
              <w:pStyle w:val="Dates"/>
              <w:spacing w:after="40"/>
            </w:pPr>
            <w:r>
              <w:t>9</w:t>
            </w:r>
          </w:p>
        </w:tc>
        <w:tc>
          <w:tcPr>
            <w:tcW w:w="833" w:type="pct"/>
          </w:tcPr>
          <w:p w14:paraId="41136FC4" w14:textId="0469AA1E" w:rsidR="00FA19D6" w:rsidRDefault="006A0C52">
            <w:pPr>
              <w:pStyle w:val="Dates"/>
              <w:spacing w:after="40"/>
            </w:pPr>
            <w:r>
              <w:t>10</w:t>
            </w:r>
          </w:p>
        </w:tc>
        <w:tc>
          <w:tcPr>
            <w:tcW w:w="912" w:type="pct"/>
          </w:tcPr>
          <w:p w14:paraId="21B39962" w14:textId="09053500" w:rsidR="00FA19D6" w:rsidRDefault="006A0C52">
            <w:pPr>
              <w:pStyle w:val="Dates"/>
              <w:spacing w:after="40"/>
            </w:pPr>
            <w:r>
              <w:t>11</w:t>
            </w:r>
          </w:p>
        </w:tc>
      </w:tr>
      <w:tr w:rsidR="00FF0D6B" w14:paraId="7E97DC24" w14:textId="77777777" w:rsidTr="00E91E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512"/>
        </w:trPr>
        <w:tc>
          <w:tcPr>
            <w:tcW w:w="728" w:type="pct"/>
          </w:tcPr>
          <w:p w14:paraId="2A50DCCA" w14:textId="406EE871" w:rsidR="005A6BDB" w:rsidRDefault="003E1F89" w:rsidP="007A1FC2">
            <w:pPr>
              <w:spacing w:before="40" w:after="40"/>
              <w:rPr>
                <w:iCs/>
              </w:rPr>
            </w:pPr>
            <w:r w:rsidRPr="003E1F89">
              <w:rPr>
                <w:iCs/>
              </w:rPr>
              <w:t>8:30</w:t>
            </w:r>
            <w:r w:rsidR="00012231">
              <w:rPr>
                <w:iCs/>
              </w:rPr>
              <w:t xml:space="preserve"> am</w:t>
            </w:r>
            <w:r w:rsidRPr="003E1F89">
              <w:rPr>
                <w:iCs/>
              </w:rPr>
              <w:t xml:space="preserve"> Mass offered for</w:t>
            </w:r>
            <w:r w:rsidR="005A6BDB">
              <w:rPr>
                <w:iCs/>
              </w:rPr>
              <w:t xml:space="preserve"> Christopher </w:t>
            </w:r>
            <w:proofErr w:type="spellStart"/>
            <w:r w:rsidR="005A6BDB">
              <w:rPr>
                <w:iCs/>
              </w:rPr>
              <w:t>Discenna</w:t>
            </w:r>
            <w:proofErr w:type="spellEnd"/>
          </w:p>
          <w:p w14:paraId="592FF995" w14:textId="2BDA77DC" w:rsidR="00F627A9" w:rsidRDefault="00F627A9" w:rsidP="007A1FC2">
            <w:pPr>
              <w:spacing w:before="40" w:after="40"/>
              <w:rPr>
                <w:iCs/>
              </w:rPr>
            </w:pPr>
            <w:r>
              <w:rPr>
                <w:iCs/>
              </w:rPr>
              <w:t>10:30</w:t>
            </w:r>
            <w:r w:rsidR="00012231">
              <w:rPr>
                <w:iCs/>
              </w:rPr>
              <w:t xml:space="preserve"> am</w:t>
            </w:r>
            <w:r>
              <w:rPr>
                <w:iCs/>
              </w:rPr>
              <w:t xml:space="preserve"> Mass</w:t>
            </w:r>
          </w:p>
          <w:p w14:paraId="3588459A" w14:textId="6EBB5207" w:rsidR="008B4B59" w:rsidRDefault="008B4B59" w:rsidP="007A1FC2">
            <w:pPr>
              <w:spacing w:before="40" w:after="40"/>
              <w:rPr>
                <w:iCs/>
              </w:rPr>
            </w:pPr>
            <w:r>
              <w:rPr>
                <w:iCs/>
              </w:rPr>
              <w:t>St Francis</w:t>
            </w:r>
          </w:p>
          <w:p w14:paraId="3A5C410D" w14:textId="64DA02DC" w:rsidR="00ED1C32" w:rsidRPr="003E1F89" w:rsidRDefault="00ED1C32" w:rsidP="007A1FC2">
            <w:pPr>
              <w:spacing w:before="40" w:after="40"/>
              <w:rPr>
                <w:iCs/>
              </w:rPr>
            </w:pPr>
          </w:p>
        </w:tc>
        <w:tc>
          <w:tcPr>
            <w:tcW w:w="380" w:type="pct"/>
          </w:tcPr>
          <w:p w14:paraId="003853EA" w14:textId="77777777" w:rsidR="009416FE" w:rsidRDefault="009416FE">
            <w:pPr>
              <w:spacing w:before="40" w:after="40"/>
            </w:pPr>
          </w:p>
        </w:tc>
        <w:tc>
          <w:tcPr>
            <w:tcW w:w="808" w:type="pct"/>
          </w:tcPr>
          <w:p w14:paraId="0BF7E75E" w14:textId="55BB9EBB" w:rsidR="00FC7246" w:rsidRPr="00E334D7" w:rsidRDefault="00FC7246" w:rsidP="00CA69AC">
            <w:pPr>
              <w:rPr>
                <w:b/>
                <w:bCs/>
              </w:rPr>
            </w:pPr>
            <w:r>
              <w:t xml:space="preserve"> </w:t>
            </w:r>
          </w:p>
        </w:tc>
        <w:tc>
          <w:tcPr>
            <w:tcW w:w="709" w:type="pct"/>
          </w:tcPr>
          <w:p w14:paraId="737F6194" w14:textId="77777777" w:rsidR="00EF39C7" w:rsidRDefault="007C2AC8">
            <w:pPr>
              <w:spacing w:before="40" w:after="40"/>
            </w:pPr>
            <w:r>
              <w:t>8:45 Bible Study</w:t>
            </w:r>
          </w:p>
          <w:p w14:paraId="6E17C8D9" w14:textId="602A8B43" w:rsidR="00EE48A3" w:rsidRDefault="00EE48A3">
            <w:pPr>
              <w:spacing w:before="40" w:after="40"/>
            </w:pPr>
          </w:p>
          <w:p w14:paraId="4073ACD5" w14:textId="0D410BF0" w:rsidR="007C2AC8" w:rsidRDefault="007C2AC8">
            <w:pPr>
              <w:spacing w:before="40" w:after="40"/>
            </w:pPr>
            <w:r>
              <w:t>10:00</w:t>
            </w:r>
            <w:r w:rsidR="0028183F">
              <w:t xml:space="preserve"> am</w:t>
            </w:r>
            <w:r>
              <w:t xml:space="preserve"> Mass @ St. Francis</w:t>
            </w:r>
          </w:p>
        </w:tc>
        <w:tc>
          <w:tcPr>
            <w:tcW w:w="630" w:type="pct"/>
          </w:tcPr>
          <w:p w14:paraId="62EDE3D5" w14:textId="444E4B59" w:rsidR="00C86B9B" w:rsidRPr="00CD27A0" w:rsidRDefault="007C2AC8" w:rsidP="007A1FC2">
            <w:pPr>
              <w:rPr>
                <w:sz w:val="16"/>
                <w:szCs w:val="16"/>
              </w:rPr>
            </w:pPr>
            <w:r w:rsidRPr="00CD27A0">
              <w:rPr>
                <w:sz w:val="16"/>
                <w:szCs w:val="16"/>
              </w:rPr>
              <w:t>10:00</w:t>
            </w:r>
            <w:r w:rsidR="00216181">
              <w:rPr>
                <w:sz w:val="16"/>
                <w:szCs w:val="16"/>
              </w:rPr>
              <w:t xml:space="preserve"> am</w:t>
            </w:r>
            <w:r w:rsidRPr="00CD27A0">
              <w:rPr>
                <w:sz w:val="16"/>
                <w:szCs w:val="16"/>
              </w:rPr>
              <w:t xml:space="preserve"> Mass @ St. Roch</w:t>
            </w:r>
            <w:r w:rsidR="00216181">
              <w:rPr>
                <w:sz w:val="16"/>
                <w:szCs w:val="16"/>
              </w:rPr>
              <w:t xml:space="preserve">   </w:t>
            </w:r>
            <w:r w:rsidR="00580878" w:rsidRPr="00CD27A0">
              <w:rPr>
                <w:sz w:val="16"/>
                <w:szCs w:val="16"/>
              </w:rPr>
              <w:t xml:space="preserve"> </w:t>
            </w:r>
            <w:r w:rsidR="00CD27A0" w:rsidRPr="00CD27A0">
              <w:rPr>
                <w:sz w:val="16"/>
                <w:szCs w:val="16"/>
              </w:rPr>
              <w:t xml:space="preserve">Mass offered for </w:t>
            </w:r>
            <w:r w:rsidR="00095342">
              <w:rPr>
                <w:sz w:val="16"/>
                <w:szCs w:val="16"/>
              </w:rPr>
              <w:t xml:space="preserve">Pomponi &amp; </w:t>
            </w:r>
            <w:proofErr w:type="spellStart"/>
            <w:r w:rsidR="00CD27A0" w:rsidRPr="00CD27A0">
              <w:rPr>
                <w:sz w:val="16"/>
                <w:szCs w:val="16"/>
              </w:rPr>
              <w:t>Discenna</w:t>
            </w:r>
            <w:proofErr w:type="spellEnd"/>
          </w:p>
          <w:p w14:paraId="30BA4BA0" w14:textId="6B64ECD6" w:rsidR="00C86B9B" w:rsidRPr="00CD27A0" w:rsidRDefault="0022221B" w:rsidP="007A1FC2">
            <w:pPr>
              <w:rPr>
                <w:sz w:val="16"/>
                <w:szCs w:val="16"/>
              </w:rPr>
            </w:pPr>
            <w:r w:rsidRPr="00CD27A0">
              <w:rPr>
                <w:sz w:val="16"/>
                <w:szCs w:val="16"/>
              </w:rPr>
              <w:t>6:30</w:t>
            </w:r>
            <w:r w:rsidR="00DB3472" w:rsidRPr="00CD27A0">
              <w:rPr>
                <w:sz w:val="16"/>
                <w:szCs w:val="16"/>
              </w:rPr>
              <w:t>pm</w:t>
            </w:r>
            <w:r w:rsidRPr="00CD27A0">
              <w:rPr>
                <w:sz w:val="16"/>
                <w:szCs w:val="16"/>
              </w:rPr>
              <w:t xml:space="preserve"> Finance &amp; </w:t>
            </w:r>
            <w:r w:rsidR="00DB3472" w:rsidRPr="00CD27A0">
              <w:rPr>
                <w:sz w:val="16"/>
                <w:szCs w:val="16"/>
              </w:rPr>
              <w:t>Pastoral Council MTG</w:t>
            </w:r>
          </w:p>
        </w:tc>
        <w:tc>
          <w:tcPr>
            <w:tcW w:w="833" w:type="pct"/>
          </w:tcPr>
          <w:p w14:paraId="75F40506" w14:textId="5CAEEC3A" w:rsidR="005C3B73" w:rsidRDefault="005C3B73">
            <w:pPr>
              <w:spacing w:before="40" w:after="40"/>
            </w:pPr>
          </w:p>
        </w:tc>
        <w:tc>
          <w:tcPr>
            <w:tcW w:w="912" w:type="pct"/>
          </w:tcPr>
          <w:p w14:paraId="7995CD5C" w14:textId="4E04CEBF" w:rsidR="00E91EB0" w:rsidRDefault="00E91EB0" w:rsidP="007A1FC2">
            <w:pPr>
              <w:spacing w:before="40" w:after="40"/>
            </w:pPr>
          </w:p>
          <w:p w14:paraId="1EF88CC4" w14:textId="33871820" w:rsidR="006A0C52" w:rsidRDefault="006A0C52" w:rsidP="007A1FC2">
            <w:pPr>
              <w:spacing w:before="40" w:after="40"/>
            </w:pPr>
            <w:r>
              <w:t>4</w:t>
            </w:r>
            <w:r w:rsidR="00200520">
              <w:t>:00</w:t>
            </w:r>
            <w:r w:rsidR="00CB29E8">
              <w:t xml:space="preserve"> pm</w:t>
            </w:r>
            <w:r w:rsidR="00200520">
              <w:t xml:space="preserve"> Mass</w:t>
            </w:r>
          </w:p>
          <w:p w14:paraId="2D71B775" w14:textId="36F9D208" w:rsidR="00200520" w:rsidRDefault="00200520" w:rsidP="007A1FC2">
            <w:pPr>
              <w:spacing w:before="40" w:after="40"/>
            </w:pPr>
            <w:r>
              <w:t xml:space="preserve"> </w:t>
            </w:r>
            <w:r w:rsidR="00CB29E8">
              <w:t>St Roch</w:t>
            </w:r>
          </w:p>
        </w:tc>
      </w:tr>
      <w:tr w:rsidR="00FF0D6B" w14:paraId="3A425C50" w14:textId="77777777" w:rsidTr="00F42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28" w:type="pct"/>
          </w:tcPr>
          <w:p w14:paraId="22E54CB6" w14:textId="19E3E299" w:rsidR="00FA19D6" w:rsidRDefault="002227A0">
            <w:pPr>
              <w:pStyle w:val="Dates"/>
              <w:spacing w:after="40"/>
            </w:pPr>
            <w:r>
              <w:t>1</w:t>
            </w:r>
            <w:r w:rsidR="00F359B0">
              <w:t>2</w:t>
            </w:r>
          </w:p>
        </w:tc>
        <w:tc>
          <w:tcPr>
            <w:tcW w:w="380" w:type="pct"/>
          </w:tcPr>
          <w:p w14:paraId="51BCB0DE" w14:textId="38099BC2" w:rsidR="00FA19D6" w:rsidRDefault="00F359B0">
            <w:pPr>
              <w:pStyle w:val="Dates"/>
              <w:spacing w:after="40"/>
            </w:pPr>
            <w:r>
              <w:t>13</w:t>
            </w:r>
          </w:p>
        </w:tc>
        <w:tc>
          <w:tcPr>
            <w:tcW w:w="808" w:type="pct"/>
          </w:tcPr>
          <w:p w14:paraId="4EDA0AD1" w14:textId="25BB28FA" w:rsidR="00FA19D6" w:rsidRDefault="00F359B0">
            <w:pPr>
              <w:pStyle w:val="Dates"/>
              <w:spacing w:after="40"/>
            </w:pPr>
            <w:r>
              <w:t>14</w:t>
            </w:r>
          </w:p>
        </w:tc>
        <w:tc>
          <w:tcPr>
            <w:tcW w:w="709" w:type="pct"/>
          </w:tcPr>
          <w:p w14:paraId="1DDDC96C" w14:textId="45B421E4" w:rsidR="00FA19D6" w:rsidRDefault="00F359B0">
            <w:pPr>
              <w:pStyle w:val="Dates"/>
              <w:spacing w:after="40"/>
            </w:pPr>
            <w:r>
              <w:t>15</w:t>
            </w:r>
          </w:p>
        </w:tc>
        <w:tc>
          <w:tcPr>
            <w:tcW w:w="630" w:type="pct"/>
          </w:tcPr>
          <w:p w14:paraId="6084F160" w14:textId="27B166CE" w:rsidR="00FA19D6" w:rsidRDefault="00F359B0">
            <w:pPr>
              <w:pStyle w:val="Dates"/>
              <w:spacing w:after="40"/>
            </w:pPr>
            <w:r>
              <w:t>16</w:t>
            </w:r>
          </w:p>
        </w:tc>
        <w:tc>
          <w:tcPr>
            <w:tcW w:w="833" w:type="pct"/>
          </w:tcPr>
          <w:p w14:paraId="672CD21B" w14:textId="1B036903" w:rsidR="00FA19D6" w:rsidRDefault="00F359B0">
            <w:pPr>
              <w:pStyle w:val="Dates"/>
              <w:spacing w:after="40"/>
            </w:pPr>
            <w:r>
              <w:t>17</w:t>
            </w:r>
          </w:p>
        </w:tc>
        <w:tc>
          <w:tcPr>
            <w:tcW w:w="912" w:type="pct"/>
          </w:tcPr>
          <w:p w14:paraId="3D8534AB" w14:textId="492FE450" w:rsidR="00FA19D6" w:rsidRDefault="00F359B0">
            <w:pPr>
              <w:pStyle w:val="Dates"/>
              <w:spacing w:after="40"/>
            </w:pPr>
            <w:r>
              <w:t>18</w:t>
            </w:r>
          </w:p>
        </w:tc>
      </w:tr>
      <w:tr w:rsidR="00FF0D6B" w14:paraId="1F7D1E0C" w14:textId="77777777" w:rsidTr="000122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67"/>
        </w:trPr>
        <w:tc>
          <w:tcPr>
            <w:tcW w:w="728" w:type="pct"/>
          </w:tcPr>
          <w:p w14:paraId="632351EA" w14:textId="2FFCF0D0" w:rsidR="001C39F1" w:rsidRDefault="00D86ABB" w:rsidP="00802219">
            <w:pPr>
              <w:spacing w:before="40" w:after="40"/>
              <w:rPr>
                <w:bCs/>
              </w:rPr>
            </w:pPr>
            <w:r>
              <w:rPr>
                <w:bCs/>
              </w:rPr>
              <w:t xml:space="preserve">8:30 </w:t>
            </w:r>
            <w:r w:rsidR="00012231">
              <w:rPr>
                <w:bCs/>
              </w:rPr>
              <w:t xml:space="preserve">am </w:t>
            </w:r>
            <w:r>
              <w:rPr>
                <w:bCs/>
              </w:rPr>
              <w:t>St Roch</w:t>
            </w:r>
          </w:p>
          <w:p w14:paraId="25C15FB0" w14:textId="355DCE6D" w:rsidR="00D86ABB" w:rsidRPr="00D86ABB" w:rsidRDefault="00D86ABB" w:rsidP="00802219">
            <w:pPr>
              <w:spacing w:before="40" w:after="40"/>
              <w:rPr>
                <w:bCs/>
                <w:sz w:val="16"/>
                <w:szCs w:val="16"/>
              </w:rPr>
            </w:pPr>
            <w:r w:rsidRPr="00D86ABB">
              <w:rPr>
                <w:bCs/>
                <w:sz w:val="16"/>
                <w:szCs w:val="16"/>
              </w:rPr>
              <w:t>Mass offered for</w:t>
            </w:r>
          </w:p>
          <w:p w14:paraId="2199E071" w14:textId="35DF6C30" w:rsidR="00D86ABB" w:rsidRPr="00012231" w:rsidRDefault="00D86ABB" w:rsidP="00802219">
            <w:pPr>
              <w:spacing w:before="40" w:after="40"/>
              <w:rPr>
                <w:bCs/>
              </w:rPr>
            </w:pPr>
            <w:r w:rsidRPr="00D86ABB">
              <w:rPr>
                <w:bCs/>
                <w:sz w:val="16"/>
                <w:szCs w:val="16"/>
              </w:rPr>
              <w:t xml:space="preserve">Christopher </w:t>
            </w:r>
            <w:proofErr w:type="spellStart"/>
            <w:r w:rsidRPr="00012231">
              <w:rPr>
                <w:bCs/>
              </w:rPr>
              <w:t>Discenna</w:t>
            </w:r>
            <w:proofErr w:type="spellEnd"/>
          </w:p>
          <w:p w14:paraId="1EDC3AE3" w14:textId="5588FB46" w:rsidR="00990CA9" w:rsidRPr="00012231" w:rsidRDefault="00200520" w:rsidP="00802219">
            <w:pPr>
              <w:spacing w:before="40" w:after="40"/>
              <w:rPr>
                <w:bCs/>
                <w:sz w:val="16"/>
                <w:szCs w:val="16"/>
              </w:rPr>
            </w:pPr>
            <w:r w:rsidRPr="00012231">
              <w:rPr>
                <w:bCs/>
                <w:sz w:val="16"/>
                <w:szCs w:val="16"/>
              </w:rPr>
              <w:t>10:30</w:t>
            </w:r>
            <w:r w:rsidR="00012231" w:rsidRPr="00012231">
              <w:rPr>
                <w:bCs/>
                <w:sz w:val="16"/>
                <w:szCs w:val="16"/>
              </w:rPr>
              <w:t xml:space="preserve"> am</w:t>
            </w:r>
            <w:r w:rsidRPr="00012231">
              <w:rPr>
                <w:bCs/>
                <w:sz w:val="16"/>
                <w:szCs w:val="16"/>
              </w:rPr>
              <w:t xml:space="preserve"> Mass</w:t>
            </w:r>
            <w:r w:rsidR="004E6CE1" w:rsidRPr="00012231">
              <w:rPr>
                <w:bCs/>
                <w:sz w:val="16"/>
                <w:szCs w:val="16"/>
              </w:rPr>
              <w:t xml:space="preserve"> </w:t>
            </w:r>
            <w:r w:rsidR="00012231">
              <w:rPr>
                <w:bCs/>
                <w:sz w:val="16"/>
                <w:szCs w:val="16"/>
              </w:rPr>
              <w:t>@ St Francis</w:t>
            </w:r>
          </w:p>
        </w:tc>
        <w:tc>
          <w:tcPr>
            <w:tcW w:w="380" w:type="pct"/>
          </w:tcPr>
          <w:p w14:paraId="01CBD76F" w14:textId="77777777" w:rsidR="00FA19D6" w:rsidRDefault="00FA19D6">
            <w:pPr>
              <w:spacing w:before="40" w:after="40"/>
            </w:pPr>
          </w:p>
        </w:tc>
        <w:tc>
          <w:tcPr>
            <w:tcW w:w="808" w:type="pct"/>
          </w:tcPr>
          <w:p w14:paraId="04145CF3" w14:textId="1DF4DF8A" w:rsidR="009F1CF5" w:rsidRPr="00FD6F8C" w:rsidRDefault="009F1CF5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28FBDDC7" w14:textId="10548809" w:rsidR="00063EFE" w:rsidRDefault="009F1CF5" w:rsidP="00435A53">
            <w:pPr>
              <w:spacing w:before="40" w:after="40"/>
            </w:pPr>
            <w:r>
              <w:t xml:space="preserve">8:45 Bible </w:t>
            </w:r>
            <w:r w:rsidR="00883EFA">
              <w:t>Study</w:t>
            </w:r>
          </w:p>
          <w:p w14:paraId="47DDAC30" w14:textId="7F01375A" w:rsidR="00EA58B0" w:rsidRDefault="00EA58B0" w:rsidP="00435A53">
            <w:pPr>
              <w:spacing w:before="40" w:after="40"/>
            </w:pPr>
          </w:p>
          <w:p w14:paraId="1C3E7C6C" w14:textId="4C4300B5" w:rsidR="009F1CF5" w:rsidRDefault="009F1CF5" w:rsidP="00435A53">
            <w:pPr>
              <w:spacing w:before="40" w:after="40"/>
            </w:pPr>
            <w:r>
              <w:t>10:00</w:t>
            </w:r>
            <w:r w:rsidR="0028183F">
              <w:t xml:space="preserve"> am</w:t>
            </w:r>
            <w:r>
              <w:t xml:space="preserve"> Mass @ St. Francis</w:t>
            </w:r>
          </w:p>
        </w:tc>
        <w:tc>
          <w:tcPr>
            <w:tcW w:w="630" w:type="pct"/>
          </w:tcPr>
          <w:p w14:paraId="1D26D752" w14:textId="2941EC3F" w:rsidR="00EA58B0" w:rsidRDefault="00EA58B0" w:rsidP="0054256B">
            <w:pPr>
              <w:rPr>
                <w:bCs/>
              </w:rPr>
            </w:pPr>
            <w:r>
              <w:rPr>
                <w:bCs/>
              </w:rPr>
              <w:t>10:00</w:t>
            </w:r>
            <w:r w:rsidR="0028183F">
              <w:rPr>
                <w:bCs/>
              </w:rPr>
              <w:t xml:space="preserve"> am</w:t>
            </w:r>
            <w:r>
              <w:rPr>
                <w:bCs/>
              </w:rPr>
              <w:t xml:space="preserve"> Mass &amp; </w:t>
            </w:r>
            <w:r w:rsidR="002F4F67">
              <w:rPr>
                <w:bCs/>
              </w:rPr>
              <w:t>after</w:t>
            </w:r>
            <w:r>
              <w:rPr>
                <w:bCs/>
              </w:rPr>
              <w:t xml:space="preserve"> Mass coffee</w:t>
            </w:r>
          </w:p>
          <w:p w14:paraId="2437F0CD" w14:textId="68ED3DFC" w:rsidR="00D62228" w:rsidRPr="00377A02" w:rsidRDefault="00D62228" w:rsidP="0054256B">
            <w:pPr>
              <w:rPr>
                <w:bCs/>
              </w:rPr>
            </w:pPr>
          </w:p>
        </w:tc>
        <w:tc>
          <w:tcPr>
            <w:tcW w:w="833" w:type="pct"/>
          </w:tcPr>
          <w:p w14:paraId="111DAE32" w14:textId="77777777" w:rsidR="00FA19D6" w:rsidRDefault="00FA19D6">
            <w:pPr>
              <w:spacing w:before="40" w:after="40"/>
            </w:pPr>
          </w:p>
        </w:tc>
        <w:tc>
          <w:tcPr>
            <w:tcW w:w="912" w:type="pct"/>
          </w:tcPr>
          <w:p w14:paraId="6674292F" w14:textId="77777777" w:rsidR="00753F54" w:rsidRDefault="00CB29E8" w:rsidP="00CA69AC">
            <w:r>
              <w:t>4:00 pm Mass</w:t>
            </w:r>
          </w:p>
          <w:p w14:paraId="3AB07B75" w14:textId="7FE7E572" w:rsidR="000F5370" w:rsidRDefault="000F5370" w:rsidP="00CA69AC">
            <w:r>
              <w:t>St Roch</w:t>
            </w:r>
          </w:p>
        </w:tc>
      </w:tr>
      <w:tr w:rsidR="00FF0D6B" w14:paraId="78F9C9D4" w14:textId="77777777" w:rsidTr="00F42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28" w:type="pct"/>
          </w:tcPr>
          <w:p w14:paraId="1DF668C2" w14:textId="19B52750" w:rsidR="00FA19D6" w:rsidRDefault="00F359B0">
            <w:pPr>
              <w:pStyle w:val="Dates"/>
              <w:spacing w:after="40"/>
            </w:pPr>
            <w:r>
              <w:t>19</w:t>
            </w:r>
          </w:p>
        </w:tc>
        <w:tc>
          <w:tcPr>
            <w:tcW w:w="380" w:type="pct"/>
          </w:tcPr>
          <w:p w14:paraId="111DAF60" w14:textId="3DD47F0C" w:rsidR="00FA19D6" w:rsidRDefault="00F359B0">
            <w:pPr>
              <w:pStyle w:val="Dates"/>
              <w:spacing w:after="40"/>
            </w:pPr>
            <w:r>
              <w:t>20</w:t>
            </w:r>
          </w:p>
        </w:tc>
        <w:tc>
          <w:tcPr>
            <w:tcW w:w="808" w:type="pct"/>
          </w:tcPr>
          <w:p w14:paraId="3ADDA1A2" w14:textId="06B8F3EF" w:rsidR="00FA19D6" w:rsidRDefault="00F359B0">
            <w:pPr>
              <w:pStyle w:val="Dates"/>
              <w:spacing w:after="40"/>
            </w:pPr>
            <w:r>
              <w:t>21</w:t>
            </w:r>
          </w:p>
        </w:tc>
        <w:tc>
          <w:tcPr>
            <w:tcW w:w="709" w:type="pct"/>
          </w:tcPr>
          <w:p w14:paraId="638EA0B0" w14:textId="1A0A935B" w:rsidR="00FA19D6" w:rsidRDefault="00F359B0">
            <w:pPr>
              <w:pStyle w:val="Dates"/>
              <w:spacing w:after="40"/>
            </w:pPr>
            <w:r>
              <w:t>22</w:t>
            </w:r>
          </w:p>
        </w:tc>
        <w:tc>
          <w:tcPr>
            <w:tcW w:w="630" w:type="pct"/>
          </w:tcPr>
          <w:p w14:paraId="71B75BCC" w14:textId="6947CCD3" w:rsidR="00FA19D6" w:rsidRDefault="00F359B0">
            <w:pPr>
              <w:pStyle w:val="Dates"/>
              <w:spacing w:after="40"/>
            </w:pPr>
            <w:r>
              <w:t>23</w:t>
            </w:r>
          </w:p>
        </w:tc>
        <w:tc>
          <w:tcPr>
            <w:tcW w:w="833" w:type="pct"/>
          </w:tcPr>
          <w:p w14:paraId="2249957A" w14:textId="314AF0A8" w:rsidR="00FA19D6" w:rsidRDefault="00F359B0">
            <w:pPr>
              <w:pStyle w:val="Dates"/>
              <w:spacing w:after="40"/>
            </w:pPr>
            <w:r>
              <w:t>24</w:t>
            </w:r>
          </w:p>
        </w:tc>
        <w:tc>
          <w:tcPr>
            <w:tcW w:w="912" w:type="pct"/>
          </w:tcPr>
          <w:p w14:paraId="7BF8203D" w14:textId="583DC05C" w:rsidR="00FA19D6" w:rsidRDefault="00F359B0">
            <w:pPr>
              <w:pStyle w:val="Dates"/>
              <w:spacing w:after="40"/>
            </w:pPr>
            <w:r>
              <w:t>25</w:t>
            </w:r>
          </w:p>
        </w:tc>
      </w:tr>
      <w:tr w:rsidR="00FF0D6B" w14:paraId="46430140" w14:textId="77777777" w:rsidTr="00A93F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58"/>
        </w:trPr>
        <w:tc>
          <w:tcPr>
            <w:tcW w:w="728" w:type="pct"/>
          </w:tcPr>
          <w:p w14:paraId="04A4A363" w14:textId="66696BC7" w:rsidR="00EF39C7" w:rsidRDefault="00493BC8" w:rsidP="00622A44">
            <w:pPr>
              <w:rPr>
                <w:bCs/>
              </w:rPr>
            </w:pPr>
            <w:r>
              <w:rPr>
                <w:bCs/>
              </w:rPr>
              <w:t>8:30</w:t>
            </w:r>
            <w:r w:rsidR="00012231">
              <w:rPr>
                <w:bCs/>
              </w:rPr>
              <w:t xml:space="preserve"> am</w:t>
            </w:r>
            <w:r>
              <w:rPr>
                <w:bCs/>
              </w:rPr>
              <w:t xml:space="preserve"> Mass offered</w:t>
            </w:r>
            <w:r w:rsidR="002856DB">
              <w:rPr>
                <w:bCs/>
              </w:rPr>
              <w:t xml:space="preserve"> for </w:t>
            </w:r>
            <w:r w:rsidR="00064FA3">
              <w:rPr>
                <w:bCs/>
              </w:rPr>
              <w:t xml:space="preserve">Christopher </w:t>
            </w:r>
            <w:proofErr w:type="spellStart"/>
            <w:r w:rsidR="00064FA3">
              <w:rPr>
                <w:bCs/>
              </w:rPr>
              <w:t>Discenna</w:t>
            </w:r>
            <w:proofErr w:type="spellEnd"/>
          </w:p>
          <w:p w14:paraId="016247CB" w14:textId="75589851" w:rsidR="002856DB" w:rsidRDefault="002856DB" w:rsidP="00622A44">
            <w:pPr>
              <w:rPr>
                <w:bCs/>
              </w:rPr>
            </w:pPr>
            <w:r>
              <w:rPr>
                <w:bCs/>
              </w:rPr>
              <w:t>10:30</w:t>
            </w:r>
            <w:r w:rsidR="00012231">
              <w:rPr>
                <w:bCs/>
              </w:rPr>
              <w:t xml:space="preserve"> am</w:t>
            </w:r>
            <w:r>
              <w:rPr>
                <w:bCs/>
              </w:rPr>
              <w:t xml:space="preserve"> Mass </w:t>
            </w:r>
            <w:r w:rsidR="00012231">
              <w:rPr>
                <w:bCs/>
              </w:rPr>
              <w:t>@</w:t>
            </w:r>
          </w:p>
          <w:p w14:paraId="21C0CC05" w14:textId="6455BB41" w:rsidR="00710AE3" w:rsidRPr="00CA69AC" w:rsidRDefault="00710AE3" w:rsidP="00622A44">
            <w:pPr>
              <w:rPr>
                <w:bCs/>
              </w:rPr>
            </w:pPr>
            <w:r>
              <w:rPr>
                <w:bCs/>
              </w:rPr>
              <w:t>St Francis</w:t>
            </w:r>
          </w:p>
        </w:tc>
        <w:tc>
          <w:tcPr>
            <w:tcW w:w="380" w:type="pct"/>
          </w:tcPr>
          <w:p w14:paraId="7C5F94FC" w14:textId="77777777" w:rsidR="00FA19D6" w:rsidRDefault="00FA19D6">
            <w:pPr>
              <w:spacing w:before="40" w:after="40"/>
            </w:pPr>
          </w:p>
        </w:tc>
        <w:tc>
          <w:tcPr>
            <w:tcW w:w="808" w:type="pct"/>
          </w:tcPr>
          <w:p w14:paraId="79E37816" w14:textId="380961ED" w:rsidR="002856DB" w:rsidRDefault="002856DB" w:rsidP="003221D3">
            <w:pPr>
              <w:spacing w:before="40" w:after="40"/>
            </w:pPr>
          </w:p>
        </w:tc>
        <w:tc>
          <w:tcPr>
            <w:tcW w:w="709" w:type="pct"/>
          </w:tcPr>
          <w:p w14:paraId="215B722E" w14:textId="0355ED10" w:rsidR="00D23293" w:rsidRDefault="002856DB" w:rsidP="00D23293">
            <w:pPr>
              <w:spacing w:before="40" w:after="40"/>
            </w:pPr>
            <w:r>
              <w:t>8:45</w:t>
            </w:r>
            <w:r w:rsidR="00EE4A3E">
              <w:t xml:space="preserve"> am</w:t>
            </w:r>
            <w:r>
              <w:t xml:space="preserve"> Bible Study</w:t>
            </w:r>
          </w:p>
          <w:p w14:paraId="2EB508BB" w14:textId="0DB1FECA" w:rsidR="0067285A" w:rsidRDefault="00484E03" w:rsidP="00D23293">
            <w:pPr>
              <w:spacing w:before="40" w:after="40"/>
            </w:pPr>
            <w:r>
              <w:t>10:00</w:t>
            </w:r>
            <w:r w:rsidR="00EE4A3E">
              <w:t xml:space="preserve"> am</w:t>
            </w:r>
            <w:r>
              <w:t xml:space="preserve"> Mass </w:t>
            </w:r>
            <w:r w:rsidR="0067285A">
              <w:t>@</w:t>
            </w:r>
          </w:p>
          <w:p w14:paraId="2682DD9A" w14:textId="62609806" w:rsidR="00484E03" w:rsidRDefault="00484E03" w:rsidP="00D23293">
            <w:pPr>
              <w:spacing w:before="40" w:after="40"/>
            </w:pPr>
            <w:r>
              <w:t xml:space="preserve"> St. Francis</w:t>
            </w:r>
          </w:p>
        </w:tc>
        <w:tc>
          <w:tcPr>
            <w:tcW w:w="630" w:type="pct"/>
          </w:tcPr>
          <w:p w14:paraId="215A8175" w14:textId="4692F571" w:rsidR="00D05127" w:rsidRPr="00952407" w:rsidRDefault="00484E03" w:rsidP="00D05127">
            <w:pPr>
              <w:spacing w:before="40" w:after="40"/>
              <w:rPr>
                <w:sz w:val="16"/>
                <w:szCs w:val="16"/>
              </w:rPr>
            </w:pPr>
            <w:r w:rsidRPr="00952407">
              <w:rPr>
                <w:sz w:val="16"/>
                <w:szCs w:val="16"/>
              </w:rPr>
              <w:t>10:00</w:t>
            </w:r>
            <w:r w:rsidR="00EE4A3E" w:rsidRPr="00952407">
              <w:rPr>
                <w:sz w:val="16"/>
                <w:szCs w:val="16"/>
              </w:rPr>
              <w:t xml:space="preserve"> am</w:t>
            </w:r>
            <w:r w:rsidRPr="00952407">
              <w:rPr>
                <w:sz w:val="16"/>
                <w:szCs w:val="16"/>
              </w:rPr>
              <w:t xml:space="preserve"> Mass </w:t>
            </w:r>
          </w:p>
          <w:p w14:paraId="21AF200A" w14:textId="156AAF0C" w:rsidR="006A1379" w:rsidRPr="00952407" w:rsidRDefault="00C378BE" w:rsidP="00D05127">
            <w:pPr>
              <w:spacing w:before="40" w:after="40"/>
              <w:rPr>
                <w:sz w:val="16"/>
                <w:szCs w:val="16"/>
              </w:rPr>
            </w:pPr>
            <w:r w:rsidRPr="00952407">
              <w:rPr>
                <w:sz w:val="16"/>
                <w:szCs w:val="16"/>
              </w:rPr>
              <w:t>@</w:t>
            </w:r>
            <w:r w:rsidR="006A1379" w:rsidRPr="00952407">
              <w:rPr>
                <w:sz w:val="16"/>
                <w:szCs w:val="16"/>
              </w:rPr>
              <w:t xml:space="preserve"> St. Roch</w:t>
            </w:r>
            <w:r w:rsidRPr="00952407">
              <w:rPr>
                <w:sz w:val="16"/>
                <w:szCs w:val="16"/>
              </w:rPr>
              <w:t xml:space="preserve"> Mass offered for </w:t>
            </w:r>
            <w:proofErr w:type="spellStart"/>
            <w:r w:rsidRPr="00952407">
              <w:rPr>
                <w:sz w:val="16"/>
                <w:szCs w:val="16"/>
              </w:rPr>
              <w:t>Discenna</w:t>
            </w:r>
            <w:proofErr w:type="spellEnd"/>
            <w:r w:rsidRPr="00952407">
              <w:rPr>
                <w:sz w:val="16"/>
                <w:szCs w:val="16"/>
              </w:rPr>
              <w:t xml:space="preserve"> &amp; Pomponi Deceased</w:t>
            </w:r>
          </w:p>
          <w:p w14:paraId="057C2F4C" w14:textId="55E1D4B5" w:rsidR="00426098" w:rsidRPr="00952407" w:rsidRDefault="00426098" w:rsidP="00D05127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833" w:type="pct"/>
          </w:tcPr>
          <w:p w14:paraId="082F1BA1" w14:textId="43301D51" w:rsidR="00162D22" w:rsidRDefault="00162D22">
            <w:pPr>
              <w:spacing w:before="40" w:after="40"/>
            </w:pPr>
          </w:p>
        </w:tc>
        <w:tc>
          <w:tcPr>
            <w:tcW w:w="912" w:type="pct"/>
          </w:tcPr>
          <w:p w14:paraId="45D63020" w14:textId="3053563E" w:rsidR="004C24DD" w:rsidRDefault="004C24DD" w:rsidP="00622A44">
            <w:r>
              <w:t>4:00</w:t>
            </w:r>
            <w:r w:rsidR="00012231">
              <w:t xml:space="preserve"> pm</w:t>
            </w:r>
            <w:r>
              <w:t xml:space="preserve"> Mass at</w:t>
            </w:r>
          </w:p>
          <w:p w14:paraId="295CA6D2" w14:textId="77777777" w:rsidR="00753F54" w:rsidRDefault="004C24DD" w:rsidP="00622A44">
            <w:r>
              <w:t>St. Roch</w:t>
            </w:r>
            <w:r w:rsidR="00753F54">
              <w:t xml:space="preserve">  </w:t>
            </w:r>
          </w:p>
          <w:p w14:paraId="4833C8B4" w14:textId="77777777" w:rsidR="00E040EE" w:rsidRDefault="00E040EE" w:rsidP="00622A44"/>
          <w:p w14:paraId="04C4C81A" w14:textId="77777777" w:rsidR="00E040EE" w:rsidRDefault="00E040EE" w:rsidP="00622A44">
            <w:r>
              <w:t>Holy Land Carvings</w:t>
            </w:r>
          </w:p>
          <w:p w14:paraId="124398A1" w14:textId="40DC8031" w:rsidR="00E040EE" w:rsidRPr="00AC6FAC" w:rsidRDefault="00E040EE" w:rsidP="00622A44">
            <w:r>
              <w:t>After Mass</w:t>
            </w:r>
          </w:p>
        </w:tc>
      </w:tr>
      <w:tr w:rsidR="00FF0D6B" w14:paraId="264855AD" w14:textId="77777777" w:rsidTr="00F42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0"/>
        </w:trPr>
        <w:tc>
          <w:tcPr>
            <w:tcW w:w="728" w:type="pct"/>
          </w:tcPr>
          <w:p w14:paraId="1393C6E6" w14:textId="0AAFCACB" w:rsidR="00FA19D6" w:rsidRDefault="00497754">
            <w:pPr>
              <w:pStyle w:val="Dates"/>
              <w:spacing w:after="40"/>
            </w:pPr>
            <w:r>
              <w:t>2</w:t>
            </w:r>
            <w:r w:rsidR="00F359B0">
              <w:t>6</w:t>
            </w:r>
          </w:p>
        </w:tc>
        <w:tc>
          <w:tcPr>
            <w:tcW w:w="380" w:type="pct"/>
          </w:tcPr>
          <w:p w14:paraId="27422672" w14:textId="6233F127" w:rsidR="00FA19D6" w:rsidRDefault="00F359B0">
            <w:pPr>
              <w:pStyle w:val="Dates"/>
              <w:spacing w:after="40"/>
            </w:pPr>
            <w:r>
              <w:t>27</w:t>
            </w:r>
          </w:p>
        </w:tc>
        <w:tc>
          <w:tcPr>
            <w:tcW w:w="808" w:type="pct"/>
          </w:tcPr>
          <w:p w14:paraId="2FC9A26E" w14:textId="30E211FD" w:rsidR="00FA19D6" w:rsidRDefault="00F359B0">
            <w:pPr>
              <w:pStyle w:val="Dates"/>
              <w:spacing w:after="40"/>
            </w:pPr>
            <w:r>
              <w:t>28</w:t>
            </w:r>
          </w:p>
        </w:tc>
        <w:tc>
          <w:tcPr>
            <w:tcW w:w="709" w:type="pct"/>
          </w:tcPr>
          <w:p w14:paraId="65692695" w14:textId="7ACCDC1C" w:rsidR="00FA19D6" w:rsidRDefault="00F359B0">
            <w:pPr>
              <w:pStyle w:val="Dates"/>
              <w:spacing w:after="40"/>
            </w:pPr>
            <w:r>
              <w:t>29</w:t>
            </w:r>
          </w:p>
        </w:tc>
        <w:tc>
          <w:tcPr>
            <w:tcW w:w="630" w:type="pct"/>
          </w:tcPr>
          <w:p w14:paraId="0DFA0D0E" w14:textId="4C138EB9" w:rsidR="00FA19D6" w:rsidRDefault="00F359B0">
            <w:pPr>
              <w:pStyle w:val="Dates"/>
              <w:spacing w:after="40"/>
            </w:pPr>
            <w:r>
              <w:t>30</w:t>
            </w:r>
          </w:p>
        </w:tc>
        <w:tc>
          <w:tcPr>
            <w:tcW w:w="833" w:type="pct"/>
          </w:tcPr>
          <w:p w14:paraId="4CD38D47" w14:textId="1EEC33E4" w:rsidR="00FA19D6" w:rsidRDefault="00FA19D6">
            <w:pPr>
              <w:pStyle w:val="Dates"/>
              <w:spacing w:after="40"/>
            </w:pPr>
          </w:p>
        </w:tc>
        <w:tc>
          <w:tcPr>
            <w:tcW w:w="912" w:type="pct"/>
          </w:tcPr>
          <w:p w14:paraId="6ADFC9A9" w14:textId="668F733D" w:rsidR="00FA19D6" w:rsidRDefault="00FA19D6">
            <w:pPr>
              <w:pStyle w:val="Dates"/>
              <w:spacing w:after="40"/>
            </w:pPr>
          </w:p>
        </w:tc>
      </w:tr>
      <w:tr w:rsidR="00FF0D6B" w14:paraId="2A5B5246" w14:textId="77777777" w:rsidTr="000122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782"/>
        </w:trPr>
        <w:tc>
          <w:tcPr>
            <w:tcW w:w="728" w:type="pct"/>
          </w:tcPr>
          <w:p w14:paraId="3FD86AE4" w14:textId="173CE419" w:rsidR="00EF39C7" w:rsidRDefault="00710AE3" w:rsidP="00EF39C7">
            <w:pPr>
              <w:spacing w:before="40" w:after="40"/>
              <w:rPr>
                <w:bCs/>
                <w:sz w:val="16"/>
                <w:szCs w:val="16"/>
              </w:rPr>
            </w:pPr>
            <w:r w:rsidRPr="00710AE3">
              <w:rPr>
                <w:bCs/>
                <w:sz w:val="16"/>
                <w:szCs w:val="16"/>
              </w:rPr>
              <w:t>8</w:t>
            </w:r>
            <w:r w:rsidR="00484E03" w:rsidRPr="00710AE3">
              <w:rPr>
                <w:bCs/>
                <w:sz w:val="16"/>
                <w:szCs w:val="16"/>
              </w:rPr>
              <w:t xml:space="preserve">:30 </w:t>
            </w:r>
            <w:r w:rsidR="00012231">
              <w:rPr>
                <w:bCs/>
                <w:sz w:val="16"/>
                <w:szCs w:val="16"/>
              </w:rPr>
              <w:t xml:space="preserve">am </w:t>
            </w:r>
            <w:r w:rsidR="00484E03" w:rsidRPr="00710AE3">
              <w:rPr>
                <w:bCs/>
                <w:sz w:val="16"/>
                <w:szCs w:val="16"/>
              </w:rPr>
              <w:t xml:space="preserve">Mass offered Christopher </w:t>
            </w:r>
            <w:proofErr w:type="spellStart"/>
            <w:r w:rsidR="00484E03" w:rsidRPr="00710AE3">
              <w:rPr>
                <w:bCs/>
                <w:sz w:val="16"/>
                <w:szCs w:val="16"/>
              </w:rPr>
              <w:t>Discenna</w:t>
            </w:r>
            <w:proofErr w:type="spellEnd"/>
          </w:p>
          <w:p w14:paraId="027010E4" w14:textId="07647123" w:rsidR="00710AE3" w:rsidRDefault="00710AE3" w:rsidP="00EF39C7">
            <w:pPr>
              <w:spacing w:before="40" w:after="4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10:30</w:t>
            </w:r>
            <w:r w:rsidR="00012231">
              <w:rPr>
                <w:bCs/>
                <w:sz w:val="16"/>
                <w:szCs w:val="16"/>
              </w:rPr>
              <w:t xml:space="preserve"> am</w:t>
            </w:r>
            <w:r>
              <w:rPr>
                <w:bCs/>
                <w:sz w:val="16"/>
                <w:szCs w:val="16"/>
              </w:rPr>
              <w:t xml:space="preserve"> Mass </w:t>
            </w:r>
            <w:proofErr w:type="gramStart"/>
            <w:r>
              <w:rPr>
                <w:bCs/>
                <w:sz w:val="16"/>
                <w:szCs w:val="16"/>
              </w:rPr>
              <w:t>offered</w:t>
            </w:r>
            <w:proofErr w:type="gramEnd"/>
            <w:r>
              <w:rPr>
                <w:bCs/>
                <w:sz w:val="16"/>
                <w:szCs w:val="16"/>
              </w:rPr>
              <w:t xml:space="preserve"> </w:t>
            </w:r>
          </w:p>
          <w:p w14:paraId="5754F83D" w14:textId="77777777" w:rsidR="00710AE3" w:rsidRDefault="00710AE3" w:rsidP="00EF39C7">
            <w:pPr>
              <w:spacing w:before="40" w:after="4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MaryJane V</w:t>
            </w:r>
            <w:r w:rsidR="004E6CE1">
              <w:rPr>
                <w:bCs/>
                <w:sz w:val="16"/>
                <w:szCs w:val="16"/>
              </w:rPr>
              <w:t>oelker</w:t>
            </w:r>
          </w:p>
          <w:p w14:paraId="1B81ABCC" w14:textId="77777777" w:rsidR="00A905AB" w:rsidRDefault="00A905AB" w:rsidP="00EF39C7">
            <w:pPr>
              <w:spacing w:before="40" w:after="4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Holy Land Carvings</w:t>
            </w:r>
          </w:p>
          <w:p w14:paraId="400B9C4C" w14:textId="347E3509" w:rsidR="00A905AB" w:rsidRPr="00710AE3" w:rsidRDefault="00EF290B" w:rsidP="00EF39C7">
            <w:pPr>
              <w:spacing w:before="40" w:after="40"/>
              <w:rPr>
                <w:bCs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C55935" wp14:editId="7F64C1E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344805</wp:posOffset>
                      </wp:positionV>
                      <wp:extent cx="6762750" cy="914400"/>
                      <wp:effectExtent l="0" t="0" r="19050" b="19050"/>
                      <wp:wrapNone/>
                      <wp:docPr id="161796865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0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2786A9" w14:textId="73E691FB" w:rsidR="00EF290B" w:rsidRDefault="00F17ED0" w:rsidP="00F17ED0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Weekend Mass Schedule:</w:t>
                                  </w:r>
                                </w:p>
                                <w:p w14:paraId="6806E7F4" w14:textId="30ED78AC" w:rsidR="00F17ED0" w:rsidRDefault="00F17ED0" w:rsidP="00F17ED0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Saturday Mass 5:00 pm St Roch Church in Caseville</w:t>
                                  </w:r>
                                </w:p>
                                <w:p w14:paraId="73634E12" w14:textId="2E225D28" w:rsidR="00F17ED0" w:rsidRDefault="00464E89" w:rsidP="00F17ED0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Sunday Mass 8:30 am St Roch Church in Caseville</w:t>
                                  </w:r>
                                </w:p>
                                <w:p w14:paraId="380C26A8" w14:textId="0ED262E0" w:rsidR="00464E89" w:rsidRPr="00DA69C2" w:rsidRDefault="00464E89" w:rsidP="00F17ED0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Sunday Mass 10:30 am </w:t>
                                  </w:r>
                                  <w:r w:rsidR="00386EBF">
                                    <w:rPr>
                                      <w:color w:val="FFFFFF" w:themeColor="background1"/>
                                    </w:rPr>
                                    <w:t>St Francis Borgia Church in Pigeon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C55935" id="Rectangle 2" o:spid="_x0000_s1026" style="position:absolute;margin-left:-4.15pt;margin-top:27.15pt;width:532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" fillcolor="#479249 [3204]" strokecolor="#0a150a [484]" strokeweight="2pt">
                      <v:textbox>
                        <w:txbxContent>
                          <w:p w14:paraId="5E2786A9" w14:textId="73E691FB" w:rsidR="00EF290B" w:rsidRDefault="00F17ED0" w:rsidP="00F17E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Weekend Mass Schedule:</w:t>
                            </w:r>
                          </w:p>
                          <w:p w14:paraId="6806E7F4" w14:textId="30ED78AC" w:rsidR="00F17ED0" w:rsidRDefault="00F17ED0" w:rsidP="00F17E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Saturday Mass 5:00 pm St Roch Church in Caseville</w:t>
                            </w:r>
                          </w:p>
                          <w:p w14:paraId="73634E12" w14:textId="2E225D28" w:rsidR="00F17ED0" w:rsidRDefault="00464E89" w:rsidP="00F17E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Sunday Mass 8:30 am St Roch Church in Caseville</w:t>
                            </w:r>
                          </w:p>
                          <w:p w14:paraId="380C26A8" w14:textId="0ED262E0" w:rsidR="00464E89" w:rsidRPr="00DA69C2" w:rsidRDefault="00464E89" w:rsidP="00F17ED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Sunday Mass 10:30 am </w:t>
                            </w:r>
                            <w:r w:rsidR="00386EBF">
                              <w:rPr>
                                <w:color w:val="FFFFFF" w:themeColor="background1"/>
                              </w:rPr>
                              <w:t>St Francis Borgia Church in Pigeon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05AB">
              <w:rPr>
                <w:bCs/>
                <w:sz w:val="16"/>
                <w:szCs w:val="16"/>
              </w:rPr>
              <w:t>After Mass</w:t>
            </w:r>
          </w:p>
        </w:tc>
        <w:tc>
          <w:tcPr>
            <w:tcW w:w="380" w:type="pct"/>
          </w:tcPr>
          <w:p w14:paraId="1877F045" w14:textId="400887D7" w:rsidR="00EF39C7" w:rsidRPr="00063EFE" w:rsidRDefault="00EF39C7" w:rsidP="00EF39C7">
            <w:pPr>
              <w:spacing w:before="40" w:after="40"/>
              <w:jc w:val="center"/>
              <w:rPr>
                <w:b/>
              </w:rPr>
            </w:pPr>
          </w:p>
        </w:tc>
        <w:tc>
          <w:tcPr>
            <w:tcW w:w="808" w:type="pct"/>
          </w:tcPr>
          <w:p w14:paraId="6C70F30E" w14:textId="16257AA2" w:rsidR="001D4945" w:rsidRDefault="00951183" w:rsidP="00EF39C7">
            <w:pPr>
              <w:spacing w:before="40" w:after="40"/>
            </w:pPr>
            <w:r>
              <w:t xml:space="preserve">Monthly Eucharistic Adoration </w:t>
            </w:r>
            <w:r w:rsidR="00DD62BC">
              <w:t>&amp;</w:t>
            </w:r>
            <w:r>
              <w:t xml:space="preserve"> Holy Hour</w:t>
            </w:r>
          </w:p>
          <w:p w14:paraId="4C4946AE" w14:textId="38ED72CF" w:rsidR="00EF39C7" w:rsidRDefault="0050212B" w:rsidP="00451313">
            <w:pPr>
              <w:spacing w:before="40" w:after="40"/>
            </w:pPr>
            <w:r>
              <w:t xml:space="preserve">6:00 </w:t>
            </w:r>
            <w:r w:rsidR="00675213">
              <w:t xml:space="preserve">-7:00 </w:t>
            </w:r>
            <w:r w:rsidR="007C7380">
              <w:t>pm</w:t>
            </w:r>
            <w:r>
              <w:t xml:space="preserve"> St Roch</w:t>
            </w:r>
          </w:p>
        </w:tc>
        <w:tc>
          <w:tcPr>
            <w:tcW w:w="709" w:type="pct"/>
          </w:tcPr>
          <w:p w14:paraId="01E0B9FA" w14:textId="77777777" w:rsidR="00EF39C7" w:rsidRDefault="00216181" w:rsidP="00FD6F8C">
            <w:r>
              <w:t>8:45</w:t>
            </w:r>
            <w:r w:rsidR="0067285A">
              <w:t xml:space="preserve"> am Bible study</w:t>
            </w:r>
          </w:p>
          <w:p w14:paraId="32296338" w14:textId="5BD7630A" w:rsidR="0067285A" w:rsidRDefault="0067285A" w:rsidP="00FD6F8C">
            <w:r>
              <w:t>10:00 am Mass @ St Francis</w:t>
            </w:r>
          </w:p>
        </w:tc>
        <w:tc>
          <w:tcPr>
            <w:tcW w:w="630" w:type="pct"/>
          </w:tcPr>
          <w:p w14:paraId="0B375B72" w14:textId="77777777" w:rsidR="00EF39C7" w:rsidRDefault="00EF39C7" w:rsidP="00EF39C7"/>
          <w:p w14:paraId="78D0254B" w14:textId="014ACFAE" w:rsidR="00EF39C7" w:rsidRDefault="00EE4A3E" w:rsidP="00EF39C7">
            <w:r>
              <w:t xml:space="preserve">10:00 am Mass at St Roch, </w:t>
            </w:r>
            <w:r w:rsidR="00C63DA8">
              <w:t xml:space="preserve">Mass offered for Deceased of Pomponi &amp; </w:t>
            </w:r>
            <w:proofErr w:type="spellStart"/>
            <w:r w:rsidR="00C63DA8">
              <w:t>Discenna</w:t>
            </w:r>
            <w:proofErr w:type="spellEnd"/>
            <w:r w:rsidR="00C63DA8">
              <w:t xml:space="preserve"> Family</w:t>
            </w:r>
          </w:p>
        </w:tc>
        <w:tc>
          <w:tcPr>
            <w:tcW w:w="833" w:type="pct"/>
          </w:tcPr>
          <w:p w14:paraId="0282AEE3" w14:textId="77777777" w:rsidR="00EF39C7" w:rsidRDefault="00EF39C7" w:rsidP="00EF39C7">
            <w:pPr>
              <w:spacing w:before="40" w:after="40"/>
            </w:pPr>
          </w:p>
          <w:p w14:paraId="6A7BDB0E" w14:textId="77777777" w:rsidR="00EF39C7" w:rsidRDefault="00EF39C7" w:rsidP="00EF39C7">
            <w:pPr>
              <w:spacing w:before="40" w:after="40"/>
            </w:pPr>
          </w:p>
          <w:p w14:paraId="6433B929" w14:textId="3F394928" w:rsidR="00EF39C7" w:rsidRDefault="00EF39C7" w:rsidP="00EF39C7">
            <w:pPr>
              <w:spacing w:before="40" w:after="40"/>
            </w:pPr>
          </w:p>
        </w:tc>
        <w:tc>
          <w:tcPr>
            <w:tcW w:w="912" w:type="pct"/>
          </w:tcPr>
          <w:p w14:paraId="1D291D3D" w14:textId="77777777" w:rsidR="00EF39C7" w:rsidRDefault="00EF39C7" w:rsidP="00EF39C7">
            <w:pPr>
              <w:spacing w:before="40" w:after="40"/>
            </w:pPr>
          </w:p>
          <w:p w14:paraId="2F53511B" w14:textId="1C5718A7" w:rsidR="00EF39C7" w:rsidRDefault="00EF39C7" w:rsidP="00EF39C7">
            <w:pPr>
              <w:spacing w:before="40" w:after="40"/>
            </w:pPr>
          </w:p>
        </w:tc>
      </w:tr>
    </w:tbl>
    <w:p w14:paraId="783DD5F2" w14:textId="4C9C47EF" w:rsidR="00CD47AA" w:rsidRPr="0058464E" w:rsidRDefault="00B30F19" w:rsidP="0058464E">
      <w:pPr>
        <w:pStyle w:val="NoSpacing"/>
        <w:tabs>
          <w:tab w:val="left" w:pos="1830"/>
        </w:tabs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inline distT="0" distB="0" distL="0" distR="0" wp14:anchorId="22806D93" wp14:editId="1633ED13">
            <wp:extent cx="1381125" cy="1457325"/>
            <wp:effectExtent l="0" t="0" r="0" b="0"/>
            <wp:docPr id="1035403550" name="Picture 1" descr="A person in a purple robe standing in front of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3550" name="Picture 1" descr="A person in a purple robe standing in front of a cross&#10;&#10;Description automatically generated"/>
                    <pic:cNvPicPr/>
                  </pic:nvPicPr>
                  <pic:blipFill rotWithShape="1">
                    <a:blip r:embed="rId8"/>
                    <a:srcRect l="-629599" t="-799362" r="581640" b="751402"/>
                    <a:stretch/>
                  </pic:blipFill>
                  <pic:spPr>
                    <a:xfrm>
                      <a:off x="0" y="0"/>
                      <a:ext cx="1381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7AA" w:rsidRPr="0058464E" w:rsidSect="000C12BD">
      <w:pgSz w:w="12240" w:h="15840"/>
      <w:pgMar w:top="720" w:right="720" w:bottom="720" w:left="72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95486" w14:textId="77777777" w:rsidR="00A53511" w:rsidRDefault="00A53511">
      <w:pPr>
        <w:spacing w:before="0" w:after="0"/>
      </w:pPr>
      <w:r>
        <w:separator/>
      </w:r>
    </w:p>
  </w:endnote>
  <w:endnote w:type="continuationSeparator" w:id="0">
    <w:p w14:paraId="0A0F9096" w14:textId="77777777" w:rsidR="00A53511" w:rsidRDefault="00A53511">
      <w:pPr>
        <w:spacing w:before="0" w:after="0"/>
      </w:pPr>
      <w:r>
        <w:continuationSeparator/>
      </w:r>
    </w:p>
  </w:endnote>
  <w:endnote w:type="continuationNotice" w:id="1">
    <w:p w14:paraId="05DE65DC" w14:textId="77777777" w:rsidR="00A53511" w:rsidRDefault="00A535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0D7F7" w14:textId="77777777" w:rsidR="00A53511" w:rsidRDefault="00A53511">
      <w:pPr>
        <w:spacing w:before="0" w:after="0"/>
      </w:pPr>
      <w:r>
        <w:separator/>
      </w:r>
    </w:p>
  </w:footnote>
  <w:footnote w:type="continuationSeparator" w:id="0">
    <w:p w14:paraId="72F0CDB3" w14:textId="77777777" w:rsidR="00A53511" w:rsidRDefault="00A53511">
      <w:pPr>
        <w:spacing w:before="0" w:after="0"/>
      </w:pPr>
      <w:r>
        <w:continuationSeparator/>
      </w:r>
    </w:p>
  </w:footnote>
  <w:footnote w:type="continuationNotice" w:id="1">
    <w:p w14:paraId="592CDD7E" w14:textId="77777777" w:rsidR="00A53511" w:rsidRDefault="00A53511">
      <w:pPr>
        <w:spacing w:before="0" w:after="0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10/31/2023"/>
    <w:docVar w:name="MonthStart" w:val="10/1/2023"/>
    <w:docVar w:name="WeekStart" w:val="1"/>
  </w:docVars>
  <w:rsids>
    <w:rsidRoot w:val="009416FE"/>
    <w:rsid w:val="00003358"/>
    <w:rsid w:val="00004B2A"/>
    <w:rsid w:val="00007938"/>
    <w:rsid w:val="00007EEA"/>
    <w:rsid w:val="00011D87"/>
    <w:rsid w:val="00012231"/>
    <w:rsid w:val="0003086F"/>
    <w:rsid w:val="00030D54"/>
    <w:rsid w:val="000411EE"/>
    <w:rsid w:val="00044294"/>
    <w:rsid w:val="00045645"/>
    <w:rsid w:val="0004712D"/>
    <w:rsid w:val="00063EFE"/>
    <w:rsid w:val="0006465C"/>
    <w:rsid w:val="00064EFB"/>
    <w:rsid w:val="00064FA3"/>
    <w:rsid w:val="00066781"/>
    <w:rsid w:val="000910D2"/>
    <w:rsid w:val="00095342"/>
    <w:rsid w:val="000A1914"/>
    <w:rsid w:val="000A74CD"/>
    <w:rsid w:val="000B1AE8"/>
    <w:rsid w:val="000B3154"/>
    <w:rsid w:val="000B5CD8"/>
    <w:rsid w:val="000C12BD"/>
    <w:rsid w:val="000C3BF5"/>
    <w:rsid w:val="000C5BCE"/>
    <w:rsid w:val="000F1151"/>
    <w:rsid w:val="000F5370"/>
    <w:rsid w:val="00110BED"/>
    <w:rsid w:val="00116CA5"/>
    <w:rsid w:val="00117554"/>
    <w:rsid w:val="00122855"/>
    <w:rsid w:val="001320AC"/>
    <w:rsid w:val="001439D5"/>
    <w:rsid w:val="00144A6D"/>
    <w:rsid w:val="00150A79"/>
    <w:rsid w:val="001559D1"/>
    <w:rsid w:val="00162D22"/>
    <w:rsid w:val="00191EB6"/>
    <w:rsid w:val="00193A3F"/>
    <w:rsid w:val="001966C2"/>
    <w:rsid w:val="001B1F42"/>
    <w:rsid w:val="001B2856"/>
    <w:rsid w:val="001B32F6"/>
    <w:rsid w:val="001C2774"/>
    <w:rsid w:val="001C39F1"/>
    <w:rsid w:val="001C6BDF"/>
    <w:rsid w:val="001D24D3"/>
    <w:rsid w:val="001D4945"/>
    <w:rsid w:val="001D7258"/>
    <w:rsid w:val="001E257B"/>
    <w:rsid w:val="00200520"/>
    <w:rsid w:val="00200A53"/>
    <w:rsid w:val="002100FF"/>
    <w:rsid w:val="00216181"/>
    <w:rsid w:val="002201D2"/>
    <w:rsid w:val="0022221B"/>
    <w:rsid w:val="002227A0"/>
    <w:rsid w:val="0024758B"/>
    <w:rsid w:val="00260C95"/>
    <w:rsid w:val="0028183F"/>
    <w:rsid w:val="002856DB"/>
    <w:rsid w:val="002A0EE0"/>
    <w:rsid w:val="002A5A19"/>
    <w:rsid w:val="002C05A4"/>
    <w:rsid w:val="002D11E8"/>
    <w:rsid w:val="002E0550"/>
    <w:rsid w:val="002E4998"/>
    <w:rsid w:val="002E51F1"/>
    <w:rsid w:val="002E67FF"/>
    <w:rsid w:val="002F0C28"/>
    <w:rsid w:val="002F3529"/>
    <w:rsid w:val="002F4C2C"/>
    <w:rsid w:val="002F4F67"/>
    <w:rsid w:val="002F67CD"/>
    <w:rsid w:val="00302381"/>
    <w:rsid w:val="00314207"/>
    <w:rsid w:val="00316DC5"/>
    <w:rsid w:val="00320792"/>
    <w:rsid w:val="003221D3"/>
    <w:rsid w:val="00322DB2"/>
    <w:rsid w:val="00322E5D"/>
    <w:rsid w:val="00340C04"/>
    <w:rsid w:val="0034659E"/>
    <w:rsid w:val="00362AAB"/>
    <w:rsid w:val="00377A02"/>
    <w:rsid w:val="0038405B"/>
    <w:rsid w:val="00386EBF"/>
    <w:rsid w:val="003965B9"/>
    <w:rsid w:val="00396E65"/>
    <w:rsid w:val="003A7D0F"/>
    <w:rsid w:val="003B0321"/>
    <w:rsid w:val="003B3919"/>
    <w:rsid w:val="003B42D3"/>
    <w:rsid w:val="003B4824"/>
    <w:rsid w:val="003C2C85"/>
    <w:rsid w:val="003C3189"/>
    <w:rsid w:val="003D6C1E"/>
    <w:rsid w:val="003E1F89"/>
    <w:rsid w:val="003E6CCC"/>
    <w:rsid w:val="003F10D8"/>
    <w:rsid w:val="00410947"/>
    <w:rsid w:val="0041223E"/>
    <w:rsid w:val="004135D8"/>
    <w:rsid w:val="004231FC"/>
    <w:rsid w:val="00426098"/>
    <w:rsid w:val="00430E87"/>
    <w:rsid w:val="00435A53"/>
    <w:rsid w:val="00443A6D"/>
    <w:rsid w:val="00451313"/>
    <w:rsid w:val="00456ECA"/>
    <w:rsid w:val="004635BF"/>
    <w:rsid w:val="004644BC"/>
    <w:rsid w:val="00464E89"/>
    <w:rsid w:val="00467496"/>
    <w:rsid w:val="004727A5"/>
    <w:rsid w:val="00475B3C"/>
    <w:rsid w:val="00476A42"/>
    <w:rsid w:val="00484E03"/>
    <w:rsid w:val="00493BC8"/>
    <w:rsid w:val="00495DEF"/>
    <w:rsid w:val="00496341"/>
    <w:rsid w:val="00497754"/>
    <w:rsid w:val="004B302B"/>
    <w:rsid w:val="004B4AFD"/>
    <w:rsid w:val="004C22BD"/>
    <w:rsid w:val="004C24DD"/>
    <w:rsid w:val="004C6307"/>
    <w:rsid w:val="004D583F"/>
    <w:rsid w:val="004E22E8"/>
    <w:rsid w:val="004E6CE1"/>
    <w:rsid w:val="004F2DDD"/>
    <w:rsid w:val="004F4065"/>
    <w:rsid w:val="004F5A4C"/>
    <w:rsid w:val="004F5D3A"/>
    <w:rsid w:val="004F6B1C"/>
    <w:rsid w:val="004F7B76"/>
    <w:rsid w:val="0050212B"/>
    <w:rsid w:val="00510ACD"/>
    <w:rsid w:val="0051164E"/>
    <w:rsid w:val="0051400E"/>
    <w:rsid w:val="00517947"/>
    <w:rsid w:val="00520A68"/>
    <w:rsid w:val="0052129F"/>
    <w:rsid w:val="0053432B"/>
    <w:rsid w:val="0054256B"/>
    <w:rsid w:val="00557B93"/>
    <w:rsid w:val="00560008"/>
    <w:rsid w:val="00566DED"/>
    <w:rsid w:val="00570499"/>
    <w:rsid w:val="00576DD9"/>
    <w:rsid w:val="00580878"/>
    <w:rsid w:val="00582C2F"/>
    <w:rsid w:val="0058464E"/>
    <w:rsid w:val="005857E5"/>
    <w:rsid w:val="00591089"/>
    <w:rsid w:val="00597A80"/>
    <w:rsid w:val="00597BDB"/>
    <w:rsid w:val="005A6BDB"/>
    <w:rsid w:val="005C3B73"/>
    <w:rsid w:val="005C43BA"/>
    <w:rsid w:val="005D4582"/>
    <w:rsid w:val="005D4B31"/>
    <w:rsid w:val="005D725B"/>
    <w:rsid w:val="005D7EFC"/>
    <w:rsid w:val="005E0AFC"/>
    <w:rsid w:val="005E31F9"/>
    <w:rsid w:val="005F2355"/>
    <w:rsid w:val="00604AA7"/>
    <w:rsid w:val="006222E5"/>
    <w:rsid w:val="00622A44"/>
    <w:rsid w:val="00657A6D"/>
    <w:rsid w:val="0067285A"/>
    <w:rsid w:val="00675213"/>
    <w:rsid w:val="0069489D"/>
    <w:rsid w:val="006A0C52"/>
    <w:rsid w:val="006A1379"/>
    <w:rsid w:val="006A51E6"/>
    <w:rsid w:val="006A72FA"/>
    <w:rsid w:val="006C2DBB"/>
    <w:rsid w:val="006D0D79"/>
    <w:rsid w:val="006D36FD"/>
    <w:rsid w:val="006D7CDB"/>
    <w:rsid w:val="006F7997"/>
    <w:rsid w:val="007002D8"/>
    <w:rsid w:val="00706163"/>
    <w:rsid w:val="00710AE3"/>
    <w:rsid w:val="00715D72"/>
    <w:rsid w:val="00715DF1"/>
    <w:rsid w:val="00717DB1"/>
    <w:rsid w:val="00723778"/>
    <w:rsid w:val="00726712"/>
    <w:rsid w:val="00736636"/>
    <w:rsid w:val="00753F54"/>
    <w:rsid w:val="00764164"/>
    <w:rsid w:val="00770045"/>
    <w:rsid w:val="00770BD3"/>
    <w:rsid w:val="00777453"/>
    <w:rsid w:val="00792FC7"/>
    <w:rsid w:val="00793BCF"/>
    <w:rsid w:val="00797196"/>
    <w:rsid w:val="007A1FC2"/>
    <w:rsid w:val="007B6D09"/>
    <w:rsid w:val="007C2AC8"/>
    <w:rsid w:val="007C7380"/>
    <w:rsid w:val="007D4774"/>
    <w:rsid w:val="007D78F4"/>
    <w:rsid w:val="007E0838"/>
    <w:rsid w:val="007E6DA5"/>
    <w:rsid w:val="007E76AC"/>
    <w:rsid w:val="007F04D8"/>
    <w:rsid w:val="007F202E"/>
    <w:rsid w:val="00802219"/>
    <w:rsid w:val="008055CD"/>
    <w:rsid w:val="00815B7A"/>
    <w:rsid w:val="008163E1"/>
    <w:rsid w:val="0082148B"/>
    <w:rsid w:val="00831A41"/>
    <w:rsid w:val="00836148"/>
    <w:rsid w:val="008373BD"/>
    <w:rsid w:val="00860819"/>
    <w:rsid w:val="00862A42"/>
    <w:rsid w:val="00870BFA"/>
    <w:rsid w:val="00873E06"/>
    <w:rsid w:val="00875221"/>
    <w:rsid w:val="00883EFA"/>
    <w:rsid w:val="00897028"/>
    <w:rsid w:val="008A35F2"/>
    <w:rsid w:val="008A5333"/>
    <w:rsid w:val="008B0991"/>
    <w:rsid w:val="008B0D45"/>
    <w:rsid w:val="008B4B59"/>
    <w:rsid w:val="008C4DA1"/>
    <w:rsid w:val="00903794"/>
    <w:rsid w:val="00903BC3"/>
    <w:rsid w:val="009052FE"/>
    <w:rsid w:val="00907D58"/>
    <w:rsid w:val="009169B2"/>
    <w:rsid w:val="0091747A"/>
    <w:rsid w:val="009416FE"/>
    <w:rsid w:val="00941A1D"/>
    <w:rsid w:val="00951183"/>
    <w:rsid w:val="00951B61"/>
    <w:rsid w:val="00952407"/>
    <w:rsid w:val="00953168"/>
    <w:rsid w:val="0095467A"/>
    <w:rsid w:val="00955B5D"/>
    <w:rsid w:val="0095697C"/>
    <w:rsid w:val="00957A64"/>
    <w:rsid w:val="00963FE9"/>
    <w:rsid w:val="009648AD"/>
    <w:rsid w:val="00966D47"/>
    <w:rsid w:val="00971DC3"/>
    <w:rsid w:val="00977E93"/>
    <w:rsid w:val="0098323A"/>
    <w:rsid w:val="009836DC"/>
    <w:rsid w:val="0099034C"/>
    <w:rsid w:val="00990CA9"/>
    <w:rsid w:val="009A6E17"/>
    <w:rsid w:val="009D3E9D"/>
    <w:rsid w:val="009D6D7E"/>
    <w:rsid w:val="009F04FB"/>
    <w:rsid w:val="009F1CF5"/>
    <w:rsid w:val="009F3716"/>
    <w:rsid w:val="00A0746E"/>
    <w:rsid w:val="00A15461"/>
    <w:rsid w:val="00A2177A"/>
    <w:rsid w:val="00A2732F"/>
    <w:rsid w:val="00A36706"/>
    <w:rsid w:val="00A47B64"/>
    <w:rsid w:val="00A52EEA"/>
    <w:rsid w:val="00A53511"/>
    <w:rsid w:val="00A54907"/>
    <w:rsid w:val="00A57B6F"/>
    <w:rsid w:val="00A72A5A"/>
    <w:rsid w:val="00A7794C"/>
    <w:rsid w:val="00A905AB"/>
    <w:rsid w:val="00A911F0"/>
    <w:rsid w:val="00A919CE"/>
    <w:rsid w:val="00A91CE8"/>
    <w:rsid w:val="00A92F14"/>
    <w:rsid w:val="00A93F2F"/>
    <w:rsid w:val="00A976CD"/>
    <w:rsid w:val="00AA0652"/>
    <w:rsid w:val="00AA5746"/>
    <w:rsid w:val="00AA57CD"/>
    <w:rsid w:val="00AA5899"/>
    <w:rsid w:val="00AB5DC2"/>
    <w:rsid w:val="00AC118F"/>
    <w:rsid w:val="00AC36D7"/>
    <w:rsid w:val="00AC60FA"/>
    <w:rsid w:val="00AC6FAC"/>
    <w:rsid w:val="00AC7A0B"/>
    <w:rsid w:val="00AD1869"/>
    <w:rsid w:val="00AD42EE"/>
    <w:rsid w:val="00AD7598"/>
    <w:rsid w:val="00AE2460"/>
    <w:rsid w:val="00AE76D5"/>
    <w:rsid w:val="00AF21B8"/>
    <w:rsid w:val="00B041FC"/>
    <w:rsid w:val="00B10509"/>
    <w:rsid w:val="00B10652"/>
    <w:rsid w:val="00B1147C"/>
    <w:rsid w:val="00B170E0"/>
    <w:rsid w:val="00B209BA"/>
    <w:rsid w:val="00B30F19"/>
    <w:rsid w:val="00B310A3"/>
    <w:rsid w:val="00B369DA"/>
    <w:rsid w:val="00B44D25"/>
    <w:rsid w:val="00B50695"/>
    <w:rsid w:val="00B6001A"/>
    <w:rsid w:val="00B732E0"/>
    <w:rsid w:val="00B76A07"/>
    <w:rsid w:val="00B81BD4"/>
    <w:rsid w:val="00B831EB"/>
    <w:rsid w:val="00B91D23"/>
    <w:rsid w:val="00B91DA2"/>
    <w:rsid w:val="00BA508A"/>
    <w:rsid w:val="00BD5EA1"/>
    <w:rsid w:val="00BE3C7B"/>
    <w:rsid w:val="00BF08A6"/>
    <w:rsid w:val="00BF3922"/>
    <w:rsid w:val="00C059A6"/>
    <w:rsid w:val="00C070E4"/>
    <w:rsid w:val="00C315CF"/>
    <w:rsid w:val="00C3210E"/>
    <w:rsid w:val="00C378BE"/>
    <w:rsid w:val="00C4548A"/>
    <w:rsid w:val="00C61150"/>
    <w:rsid w:val="00C63DA8"/>
    <w:rsid w:val="00C64281"/>
    <w:rsid w:val="00C66B3C"/>
    <w:rsid w:val="00C67C1A"/>
    <w:rsid w:val="00C71A6A"/>
    <w:rsid w:val="00C71D71"/>
    <w:rsid w:val="00C82AC9"/>
    <w:rsid w:val="00C86B9B"/>
    <w:rsid w:val="00C96204"/>
    <w:rsid w:val="00C966B4"/>
    <w:rsid w:val="00C96B03"/>
    <w:rsid w:val="00CA69AC"/>
    <w:rsid w:val="00CB29E8"/>
    <w:rsid w:val="00CC07E8"/>
    <w:rsid w:val="00CD27A0"/>
    <w:rsid w:val="00CD2B17"/>
    <w:rsid w:val="00CD3305"/>
    <w:rsid w:val="00CD47AA"/>
    <w:rsid w:val="00CE42B5"/>
    <w:rsid w:val="00CE6C65"/>
    <w:rsid w:val="00CF79D1"/>
    <w:rsid w:val="00D01658"/>
    <w:rsid w:val="00D05127"/>
    <w:rsid w:val="00D20FE4"/>
    <w:rsid w:val="00D22414"/>
    <w:rsid w:val="00D22B29"/>
    <w:rsid w:val="00D23293"/>
    <w:rsid w:val="00D32251"/>
    <w:rsid w:val="00D36232"/>
    <w:rsid w:val="00D419E4"/>
    <w:rsid w:val="00D43598"/>
    <w:rsid w:val="00D44098"/>
    <w:rsid w:val="00D50267"/>
    <w:rsid w:val="00D52456"/>
    <w:rsid w:val="00D524D0"/>
    <w:rsid w:val="00D5282F"/>
    <w:rsid w:val="00D606B0"/>
    <w:rsid w:val="00D62228"/>
    <w:rsid w:val="00D719CC"/>
    <w:rsid w:val="00D71DA3"/>
    <w:rsid w:val="00D7322B"/>
    <w:rsid w:val="00D802D6"/>
    <w:rsid w:val="00D83A2A"/>
    <w:rsid w:val="00D86ABB"/>
    <w:rsid w:val="00D86DCE"/>
    <w:rsid w:val="00D905E5"/>
    <w:rsid w:val="00DA69C2"/>
    <w:rsid w:val="00DB3472"/>
    <w:rsid w:val="00DC1632"/>
    <w:rsid w:val="00DD4FA0"/>
    <w:rsid w:val="00DD62BC"/>
    <w:rsid w:val="00DE3CA1"/>
    <w:rsid w:val="00DE5862"/>
    <w:rsid w:val="00DE5E29"/>
    <w:rsid w:val="00DF4E76"/>
    <w:rsid w:val="00DF6D80"/>
    <w:rsid w:val="00E040EE"/>
    <w:rsid w:val="00E14933"/>
    <w:rsid w:val="00E17A71"/>
    <w:rsid w:val="00E22DC0"/>
    <w:rsid w:val="00E258B2"/>
    <w:rsid w:val="00E3182D"/>
    <w:rsid w:val="00E334D7"/>
    <w:rsid w:val="00E40555"/>
    <w:rsid w:val="00E43C53"/>
    <w:rsid w:val="00E473BB"/>
    <w:rsid w:val="00E6065E"/>
    <w:rsid w:val="00E6597C"/>
    <w:rsid w:val="00E66210"/>
    <w:rsid w:val="00E66611"/>
    <w:rsid w:val="00E66BEC"/>
    <w:rsid w:val="00E744CA"/>
    <w:rsid w:val="00E77AF2"/>
    <w:rsid w:val="00E80132"/>
    <w:rsid w:val="00E91EB0"/>
    <w:rsid w:val="00EA0AF5"/>
    <w:rsid w:val="00EA130B"/>
    <w:rsid w:val="00EA3A68"/>
    <w:rsid w:val="00EA3BEE"/>
    <w:rsid w:val="00EA58B0"/>
    <w:rsid w:val="00EB5694"/>
    <w:rsid w:val="00EC5FCA"/>
    <w:rsid w:val="00ED1C32"/>
    <w:rsid w:val="00EE27F6"/>
    <w:rsid w:val="00EE310C"/>
    <w:rsid w:val="00EE374C"/>
    <w:rsid w:val="00EE48A3"/>
    <w:rsid w:val="00EE4A3E"/>
    <w:rsid w:val="00EE5568"/>
    <w:rsid w:val="00EF290B"/>
    <w:rsid w:val="00EF2BA7"/>
    <w:rsid w:val="00EF39C7"/>
    <w:rsid w:val="00EF6B38"/>
    <w:rsid w:val="00F013CC"/>
    <w:rsid w:val="00F01423"/>
    <w:rsid w:val="00F0759B"/>
    <w:rsid w:val="00F11240"/>
    <w:rsid w:val="00F16AAB"/>
    <w:rsid w:val="00F17ED0"/>
    <w:rsid w:val="00F24DF8"/>
    <w:rsid w:val="00F359B0"/>
    <w:rsid w:val="00F40DAC"/>
    <w:rsid w:val="00F421D7"/>
    <w:rsid w:val="00F427D4"/>
    <w:rsid w:val="00F4492E"/>
    <w:rsid w:val="00F57E51"/>
    <w:rsid w:val="00F627A9"/>
    <w:rsid w:val="00F62EFC"/>
    <w:rsid w:val="00F74080"/>
    <w:rsid w:val="00F76F6B"/>
    <w:rsid w:val="00F81CD1"/>
    <w:rsid w:val="00FA19D6"/>
    <w:rsid w:val="00FA5960"/>
    <w:rsid w:val="00FA5B3C"/>
    <w:rsid w:val="00FB0E93"/>
    <w:rsid w:val="00FC7246"/>
    <w:rsid w:val="00FD6F8C"/>
    <w:rsid w:val="00FE132B"/>
    <w:rsid w:val="00FF0D6B"/>
    <w:rsid w:val="00FF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EF4E18"/>
  <w15:docId w15:val="{4DBD6938-0F7F-4C91-9784-D2791F4E9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356D36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356D36" w:themeColor="accent1" w:themeShade="BF"/>
    </w:rPr>
    <w:tblPr>
      <w:tblStyleRowBandSize w:val="1"/>
      <w:tblStyleColBandSize w:val="1"/>
      <w:tblBorders>
        <w:top w:val="single" w:sz="8" w:space="0" w:color="479249" w:themeColor="accent1"/>
        <w:bottom w:val="single" w:sz="8" w:space="0" w:color="4792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88C589" w:themeColor="accent1" w:themeTint="99"/>
        <w:left w:val="single" w:sz="4" w:space="0" w:color="88C589" w:themeColor="accent1" w:themeTint="99"/>
        <w:bottom w:val="single" w:sz="4" w:space="0" w:color="88C589" w:themeColor="accent1" w:themeTint="99"/>
        <w:right w:val="single" w:sz="4" w:space="0" w:color="88C589" w:themeColor="accent1" w:themeTint="99"/>
        <w:insideH w:val="single" w:sz="4" w:space="0" w:color="88C589" w:themeColor="accent1" w:themeTint="99"/>
        <w:insideV w:val="single" w:sz="4" w:space="0" w:color="88C58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8C589" w:themeColor="accent1" w:themeTint="99"/>
          <w:bottom w:val="nil"/>
          <w:right w:val="single" w:sz="4" w:space="0" w:color="88C589" w:themeColor="accent1" w:themeTint="99"/>
          <w:insideH w:val="nil"/>
          <w:insideV w:val="nil"/>
          <w:tl2br w:val="nil"/>
          <w:tr2bl w:val="nil"/>
        </w:tcBorders>
        <w:shd w:val="clear" w:color="auto" w:fill="479249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234924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amily%20photo%20calendar%20(any%20year)(3).dotm" TargetMode="External"/></Relationships>
</file>

<file path=word/theme/theme1.xml><?xml version="1.0" encoding="utf-8"?>
<a:theme xmlns:a="http://schemas.openxmlformats.org/drawingml/2006/main" name="Calendar">
  <a:themeElements>
    <a:clrScheme name="New Calendar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479249"/>
      </a:accent1>
      <a:accent2>
        <a:srgbClr val="3691AA"/>
      </a:accent2>
      <a:accent3>
        <a:srgbClr val="E66C7D"/>
      </a:accent3>
      <a:accent4>
        <a:srgbClr val="EEAB02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4452-424E-48F3-8E71-8C36AC056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year)(3).dotm</Template>
  <TotalTime>2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Linda Clark</cp:lastModifiedBy>
  <cp:revision>2</cp:revision>
  <cp:lastPrinted>2023-10-25T16:06:00Z</cp:lastPrinted>
  <dcterms:created xsi:type="dcterms:W3CDTF">2023-10-28T15:27:00Z</dcterms:created>
  <dcterms:modified xsi:type="dcterms:W3CDTF">2023-10-28T15:27:00Z</dcterms:modified>
  <cp:version/>
</cp:coreProperties>
</file>